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8F8" w:rsidRDefault="00F50DE0" w:rsidP="0003267E">
      <w:pPr>
        <w:jc w:val="both"/>
        <w:rPr>
          <w:color w:val="000000"/>
          <w:vertAlign w:val="subscript"/>
        </w:rPr>
      </w:pPr>
      <w:r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ge">
                  <wp:posOffset>95250</wp:posOffset>
                </wp:positionV>
                <wp:extent cx="2575560" cy="1266825"/>
                <wp:effectExtent l="0" t="0" r="0" b="952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67FD" w:rsidRPr="00553873" w:rsidRDefault="008916A2" w:rsidP="005538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D7E2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UPCOMING EVENTS</w:t>
                            </w:r>
                          </w:p>
                          <w:p w:rsidR="009F67FD" w:rsidRDefault="009F67FD" w:rsidP="008916A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Prayer Service            </w:t>
                            </w:r>
                            <w:r w:rsidR="00F50D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D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F50D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B37B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June 7</w:t>
                            </w:r>
                          </w:p>
                          <w:p w:rsidR="00F50DE0" w:rsidRDefault="00F50DE0" w:rsidP="008916A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VBS Kick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off - Star gazing        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June 10</w:t>
                            </w:r>
                          </w:p>
                          <w:p w:rsidR="00E313BD" w:rsidRDefault="00E313BD" w:rsidP="008916A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VBS                                             June 11-14</w:t>
                            </w:r>
                          </w:p>
                          <w:p w:rsidR="00B37B99" w:rsidRDefault="00B37B99" w:rsidP="008916A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Father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 Day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="00F50D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June 18</w:t>
                            </w:r>
                          </w:p>
                          <w:p w:rsidR="00F50DE0" w:rsidRDefault="00F50DE0" w:rsidP="008916A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VBS Galactic Celebration      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13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June 18</w:t>
                            </w:r>
                          </w:p>
                          <w:p w:rsidR="00B37B99" w:rsidRDefault="00D2403C" w:rsidP="008916A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Women’s Conference                       June 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99.75pt;margin-top:7.5pt;width:202.8pt;height:99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9F67FD" w:rsidRPr="00553873" w:rsidRDefault="008916A2" w:rsidP="0055387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D7E2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UPCOMING EVENTS</w:t>
                      </w:r>
                    </w:p>
                    <w:p w:rsidR="009F67FD" w:rsidRDefault="009F67FD" w:rsidP="008916A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Prayer Service            </w:t>
                      </w:r>
                      <w:r w:rsidR="00F50D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50D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F50D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B37B99">
                        <w:rPr>
                          <w:rFonts w:ascii="Arial" w:hAnsi="Arial" w:cs="Arial"/>
                          <w:sz w:val="20"/>
                          <w:szCs w:val="20"/>
                        </w:rPr>
                        <w:t>June 7</w:t>
                      </w:r>
                    </w:p>
                    <w:p w:rsidR="00F50DE0" w:rsidRDefault="00F50DE0" w:rsidP="008916A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VBS Kick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off - Star gazing        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June 10</w:t>
                      </w:r>
                    </w:p>
                    <w:p w:rsidR="00E313BD" w:rsidRDefault="00E313BD" w:rsidP="008916A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VBS                                             June 11-14</w:t>
                      </w:r>
                    </w:p>
                    <w:p w:rsidR="00B37B99" w:rsidRDefault="00B37B99" w:rsidP="008916A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Father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 Day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="00F50D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June 18</w:t>
                      </w:r>
                    </w:p>
                    <w:p w:rsidR="00F50DE0" w:rsidRDefault="00F50DE0" w:rsidP="008916A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VBS Galactic Celebration      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313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June 18</w:t>
                      </w:r>
                    </w:p>
                    <w:p w:rsidR="00B37B99" w:rsidRDefault="00D2403C" w:rsidP="008916A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Women’s Conference                       June 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-828675</wp:posOffset>
            </wp:positionV>
            <wp:extent cx="2881630" cy="10601325"/>
            <wp:effectExtent l="0" t="0" r="0" b="9525"/>
            <wp:wrapNone/>
            <wp:docPr id="109" name="Picture 10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060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AF">
        <w:rPr>
          <w:noProof/>
          <w:color w:val="000000"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38100</wp:posOffset>
                </wp:positionV>
                <wp:extent cx="4951095" cy="1457325"/>
                <wp:effectExtent l="0" t="0" r="1905" b="0"/>
                <wp:wrapNone/>
                <wp:docPr id="1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939" w:rsidRPr="00FD4939" w:rsidRDefault="00FD4939" w:rsidP="00FD4939">
                            <w:pPr>
                              <w:jc w:val="center"/>
                              <w:rPr>
                                <w:rFonts w:ascii="Castellar" w:hAnsi="Castellar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D4939">
                              <w:rPr>
                                <w:rFonts w:ascii="Castellar" w:hAnsi="Castellar" w:cs="Arial"/>
                                <w:b/>
                                <w:sz w:val="72"/>
                                <w:szCs w:val="72"/>
                              </w:rPr>
                              <w:t xml:space="preserve">Calvary </w:t>
                            </w:r>
                          </w:p>
                          <w:p w:rsidR="00FD4939" w:rsidRPr="00602EF4" w:rsidRDefault="00FD4939" w:rsidP="00FD4939">
                            <w:pPr>
                              <w:jc w:val="center"/>
                              <w:rPr>
                                <w:rFonts w:ascii="Castellar" w:hAnsi="Castellar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FD4939">
                              <w:rPr>
                                <w:rFonts w:ascii="Castellar" w:hAnsi="Castellar" w:cs="Arial"/>
                                <w:b/>
                                <w:sz w:val="72"/>
                                <w:szCs w:val="72"/>
                              </w:rPr>
                              <w:t>Connection</w:t>
                            </w:r>
                            <w:r w:rsidRPr="00602EF4">
                              <w:rPr>
                                <w:rFonts w:ascii="Castellar" w:hAnsi="Castellar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FD4939" w:rsidRPr="000D7E2F" w:rsidRDefault="00F87B25" w:rsidP="00FD49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/>
                                <w:sz w:val="22"/>
                                <w:szCs w:val="22"/>
                              </w:rPr>
                              <w:t>June</w:t>
                            </w:r>
                            <w:r w:rsidR="00E86286">
                              <w:rPr>
                                <w:rFonts w:ascii="Arial" w:hAnsi="Arial" w:cs="Arial"/>
                                <w:b/>
                                <w:color w:val="4BACC6"/>
                                <w:sz w:val="22"/>
                                <w:szCs w:val="22"/>
                              </w:rPr>
                              <w:t xml:space="preserve"> | VOLUME </w:t>
                            </w:r>
                            <w:r w:rsidR="00E313BD">
                              <w:rPr>
                                <w:rFonts w:ascii="Arial" w:hAnsi="Arial" w:cs="Arial"/>
                                <w:b/>
                                <w:color w:val="4BACC6"/>
                                <w:sz w:val="22"/>
                                <w:szCs w:val="22"/>
                              </w:rPr>
                              <w:t>3</w:t>
                            </w:r>
                            <w:r w:rsidR="00FD4939" w:rsidRPr="000D7E2F">
                              <w:rPr>
                                <w:rFonts w:ascii="Arial" w:hAnsi="Arial" w:cs="Arial"/>
                                <w:b/>
                                <w:color w:val="4BACC6"/>
                                <w:sz w:val="22"/>
                                <w:szCs w:val="22"/>
                              </w:rPr>
                              <w:t xml:space="preserve"> | 2017</w:t>
                            </w:r>
                          </w:p>
                          <w:p w:rsidR="00FD4939" w:rsidRDefault="00FD49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2" o:spid="_x0000_s1027" type="#_x0000_t202" style="position:absolute;left:0;text-align:left;margin-left:.75pt;margin-top:3pt;width:389.8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mthgIAABo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" stroked="f">
                <v:textbox>
                  <w:txbxContent>
                    <w:p w:rsidR="00FD4939" w:rsidRPr="00FD4939" w:rsidRDefault="00FD4939" w:rsidP="00FD4939">
                      <w:pPr>
                        <w:jc w:val="center"/>
                        <w:rPr>
                          <w:rFonts w:ascii="Castellar" w:hAnsi="Castellar" w:cs="Arial"/>
                          <w:b/>
                          <w:sz w:val="72"/>
                          <w:szCs w:val="72"/>
                        </w:rPr>
                      </w:pPr>
                      <w:r w:rsidRPr="00FD4939">
                        <w:rPr>
                          <w:rFonts w:ascii="Castellar" w:hAnsi="Castellar" w:cs="Arial"/>
                          <w:b/>
                          <w:sz w:val="72"/>
                          <w:szCs w:val="72"/>
                        </w:rPr>
                        <w:t xml:space="preserve">Calvary </w:t>
                      </w:r>
                    </w:p>
                    <w:p w:rsidR="00FD4939" w:rsidRPr="00602EF4" w:rsidRDefault="00FD4939" w:rsidP="00FD4939">
                      <w:pPr>
                        <w:jc w:val="center"/>
                        <w:rPr>
                          <w:rFonts w:ascii="Castellar" w:hAnsi="Castellar" w:cs="Arial"/>
                          <w:b/>
                          <w:sz w:val="56"/>
                          <w:szCs w:val="56"/>
                        </w:rPr>
                      </w:pPr>
                      <w:r w:rsidRPr="00FD4939">
                        <w:rPr>
                          <w:rFonts w:ascii="Castellar" w:hAnsi="Castellar" w:cs="Arial"/>
                          <w:b/>
                          <w:sz w:val="72"/>
                          <w:szCs w:val="72"/>
                        </w:rPr>
                        <w:t>Connection</w:t>
                      </w:r>
                      <w:r w:rsidRPr="00602EF4">
                        <w:rPr>
                          <w:rFonts w:ascii="Castellar" w:hAnsi="Castellar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FD4939" w:rsidRPr="000D7E2F" w:rsidRDefault="00F87B25" w:rsidP="00FD4939">
                      <w:pPr>
                        <w:jc w:val="center"/>
                        <w:rPr>
                          <w:rFonts w:ascii="Arial" w:hAnsi="Arial" w:cs="Arial"/>
                          <w:b/>
                          <w:color w:val="4BACC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/>
                          <w:sz w:val="22"/>
                          <w:szCs w:val="22"/>
                        </w:rPr>
                        <w:t>June</w:t>
                      </w:r>
                      <w:r w:rsidR="00E86286">
                        <w:rPr>
                          <w:rFonts w:ascii="Arial" w:hAnsi="Arial" w:cs="Arial"/>
                          <w:b/>
                          <w:color w:val="4BACC6"/>
                          <w:sz w:val="22"/>
                          <w:szCs w:val="22"/>
                        </w:rPr>
                        <w:t xml:space="preserve"> | VOLUME </w:t>
                      </w:r>
                      <w:r w:rsidR="00E313BD">
                        <w:rPr>
                          <w:rFonts w:ascii="Arial" w:hAnsi="Arial" w:cs="Arial"/>
                          <w:b/>
                          <w:color w:val="4BACC6"/>
                          <w:sz w:val="22"/>
                          <w:szCs w:val="22"/>
                        </w:rPr>
                        <w:t>3</w:t>
                      </w:r>
                      <w:r w:rsidR="00FD4939" w:rsidRPr="000D7E2F">
                        <w:rPr>
                          <w:rFonts w:ascii="Arial" w:hAnsi="Arial" w:cs="Arial"/>
                          <w:b/>
                          <w:color w:val="4BACC6"/>
                          <w:sz w:val="22"/>
                          <w:szCs w:val="22"/>
                        </w:rPr>
                        <w:t xml:space="preserve"> | 2017</w:t>
                      </w:r>
                    </w:p>
                    <w:p w:rsidR="00FD4939" w:rsidRDefault="00FD4939"/>
                  </w:txbxContent>
                </v:textbox>
              </v:shape>
            </w:pict>
          </mc:Fallback>
        </mc:AlternateContent>
      </w:r>
      <w:r w:rsidR="004369AF"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ge">
                  <wp:posOffset>98425</wp:posOffset>
                </wp:positionV>
                <wp:extent cx="2023110" cy="313055"/>
                <wp:effectExtent l="3810" t="3175" r="1905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7C3C" w:rsidRPr="007735BD" w:rsidRDefault="008916A2" w:rsidP="006D2FF5">
                            <w:pPr>
                              <w:rPr>
                                <w:rFonts w:ascii="Arial" w:hAnsi="Arial" w:cs="Arial"/>
                                <w:b/>
                                <w:color w:val="1C23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C234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" o:spid="_x0000_s1028" type="#_x0000_t202" style="position:absolute;left:0;text-align:left;margin-left:420.3pt;margin-top:7.75pt;width:159.3pt;height:24.6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:rsidR="00DA7C3C" w:rsidRPr="007735BD" w:rsidRDefault="008916A2" w:rsidP="006D2FF5">
                      <w:pPr>
                        <w:rPr>
                          <w:rFonts w:ascii="Arial" w:hAnsi="Arial" w:cs="Arial"/>
                          <w:b/>
                          <w:color w:val="1C234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C234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369AF"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-731520</wp:posOffset>
            </wp:positionV>
            <wp:extent cx="63500" cy="3870325"/>
            <wp:effectExtent l="0" t="0" r="0" b="0"/>
            <wp:wrapNone/>
            <wp:docPr id="110" name="Picture 1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87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341" w:rsidRDefault="00F27341" w:rsidP="0003267E">
      <w:pPr>
        <w:jc w:val="both"/>
        <w:rPr>
          <w:color w:val="000000"/>
          <w:vertAlign w:val="subscript"/>
        </w:rPr>
      </w:pPr>
    </w:p>
    <w:p w:rsidR="00F27341" w:rsidRDefault="00F27341" w:rsidP="0003267E">
      <w:pPr>
        <w:jc w:val="both"/>
        <w:rPr>
          <w:color w:val="000000"/>
          <w:vertAlign w:val="subscript"/>
        </w:rPr>
      </w:pPr>
    </w:p>
    <w:p w:rsidR="00F27341" w:rsidRDefault="00F27341" w:rsidP="0003267E">
      <w:pPr>
        <w:jc w:val="both"/>
        <w:rPr>
          <w:color w:val="000000"/>
          <w:vertAlign w:val="subscript"/>
        </w:rPr>
      </w:pPr>
    </w:p>
    <w:p w:rsidR="00F27341" w:rsidRDefault="00F27341" w:rsidP="0003267E">
      <w:pPr>
        <w:jc w:val="both"/>
        <w:rPr>
          <w:color w:val="000000"/>
          <w:vertAlign w:val="subscript"/>
        </w:rPr>
      </w:pPr>
    </w:p>
    <w:p w:rsidR="00F27341" w:rsidRDefault="00F27341" w:rsidP="0003267E">
      <w:pPr>
        <w:jc w:val="both"/>
        <w:rPr>
          <w:color w:val="000000"/>
          <w:vertAlign w:val="subscript"/>
        </w:rPr>
      </w:pPr>
    </w:p>
    <w:p w:rsidR="00F27341" w:rsidRDefault="00F27341" w:rsidP="0003267E">
      <w:pPr>
        <w:jc w:val="both"/>
        <w:rPr>
          <w:color w:val="000000"/>
          <w:vertAlign w:val="subscript"/>
        </w:rPr>
      </w:pPr>
    </w:p>
    <w:p w:rsidR="00F27341" w:rsidRPr="0004309D" w:rsidRDefault="00F27341" w:rsidP="0003267E">
      <w:pPr>
        <w:jc w:val="both"/>
        <w:rPr>
          <w:color w:val="000000"/>
          <w:vertAlign w:val="subscript"/>
        </w:rPr>
      </w:pPr>
    </w:p>
    <w:p w:rsidR="00380781" w:rsidRPr="0004309D" w:rsidRDefault="00A63537" w:rsidP="0003267E">
      <w:pPr>
        <w:jc w:val="both"/>
        <w:rPr>
          <w:color w:val="000000"/>
          <w:vertAlign w:val="subscript"/>
        </w:rPr>
      </w:pPr>
      <w:r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C191D5C" wp14:editId="7A883D6B">
                <wp:simplePos x="0" y="0"/>
                <wp:positionH relativeFrom="column">
                  <wp:posOffset>257175</wp:posOffset>
                </wp:positionH>
                <wp:positionV relativeFrom="paragraph">
                  <wp:posOffset>36195</wp:posOffset>
                </wp:positionV>
                <wp:extent cx="2322830" cy="7372350"/>
                <wp:effectExtent l="0" t="0" r="127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737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4">
                        <w:txbxContent>
                          <w:p w:rsidR="007C0402" w:rsidRPr="007C0402" w:rsidRDefault="007C0402" w:rsidP="00380781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865A7">
                              <w:rPr>
                                <w:rFonts w:ascii="Arial" w:hAnsi="Arial" w:cs="Arial"/>
                                <w:color w:val="4BACC6"/>
                                <w:sz w:val="22"/>
                                <w:szCs w:val="22"/>
                              </w:rPr>
                              <w:t>Calvary Connection</w:t>
                            </w:r>
                            <w:r w:rsidRPr="007C040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C6F28">
                              <w:rPr>
                                <w:rFonts w:ascii="Castellar" w:hAnsi="Castellar" w:cs="Arial"/>
                                <w:b/>
                                <w:color w:val="4BACC6"/>
                                <w:sz w:val="22"/>
                                <w:szCs w:val="22"/>
                              </w:rPr>
                              <w:t>PRAYER</w:t>
                            </w:r>
                            <w:r w:rsidRPr="007C040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- </w:t>
                            </w:r>
                          </w:p>
                          <w:p w:rsidR="00264291" w:rsidRDefault="007C0402" w:rsidP="00380781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C040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Join us for a time of corporate prayer before Bible study on Wednesday, </w:t>
                            </w:r>
                            <w:r w:rsidR="00B37B9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June 7</w:t>
                            </w:r>
                            <w:r w:rsidRPr="007C040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at 6:30.</w:t>
                            </w:r>
                          </w:p>
                          <w:p w:rsidR="00133A66" w:rsidRDefault="00133A66" w:rsidP="00380781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06083" w:rsidRPr="00730BA0" w:rsidRDefault="00A06083" w:rsidP="00380781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F1E28" w:rsidRDefault="00AF1E28" w:rsidP="00380781">
                            <w:p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</w:p>
                          <w:p w:rsidR="00AF47C2" w:rsidRDefault="00AF47C2" w:rsidP="00A060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AF47C2" w:rsidRDefault="00AF47C2" w:rsidP="00A060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AF47C2" w:rsidRDefault="00AF47C2" w:rsidP="00A060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AF47C2" w:rsidRDefault="00AF47C2" w:rsidP="00A060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AF47C2" w:rsidRDefault="00AF47C2" w:rsidP="00A060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AF47C2" w:rsidRDefault="00AF47C2" w:rsidP="007B3382">
                            <w:pPr>
                              <w:pStyle w:val="NoSpacing"/>
                              <w:rPr>
                                <w:rFonts w:eastAsia="Times New Roman"/>
                                <w:b/>
                                <w:bCs/>
                                <w:color w:val="4BACC6"/>
                              </w:rPr>
                            </w:pPr>
                          </w:p>
                          <w:p w:rsidR="00AF47C2" w:rsidRDefault="00AF47C2" w:rsidP="007B3382">
                            <w:pPr>
                              <w:pStyle w:val="NoSpacing"/>
                              <w:rPr>
                                <w:rFonts w:eastAsia="Times New Roman"/>
                                <w:b/>
                                <w:bCs/>
                                <w:color w:val="4BACC6"/>
                              </w:rPr>
                            </w:pPr>
                          </w:p>
                          <w:p w:rsidR="00264291" w:rsidRDefault="00264291" w:rsidP="007B3382">
                            <w:pPr>
                              <w:pStyle w:val="NoSpacing"/>
                              <w:rPr>
                                <w:rFonts w:eastAsia="Times New Roman"/>
                                <w:b/>
                                <w:bCs/>
                                <w:color w:val="4BACC6"/>
                                <w:sz w:val="28"/>
                                <w:szCs w:val="28"/>
                              </w:rPr>
                            </w:pPr>
                          </w:p>
                          <w:p w:rsidR="00A06083" w:rsidRDefault="004A55A3" w:rsidP="007B3382">
                            <w:pPr>
                              <w:pStyle w:val="NoSpacing"/>
                              <w:rPr>
                                <w:rFonts w:eastAsia="Times New Roman"/>
                                <w:noProof/>
                                <w:color w:val="000000"/>
                              </w:rPr>
                            </w:pPr>
                            <w:r w:rsidRPr="00A63537">
                              <w:rPr>
                                <w:rFonts w:eastAsia="Times New Roman"/>
                                <w:b/>
                                <w:bCs/>
                                <w:color w:val="4BACC6"/>
                                <w:sz w:val="28"/>
                                <w:szCs w:val="28"/>
                              </w:rPr>
                              <w:t>VBS 2017</w:t>
                            </w:r>
                            <w:r>
                              <w:rPr>
                                <w:rFonts w:ascii="myriad-pro" w:hAnsi="myriad-pro"/>
                                <w:color w:val="4A4A4A"/>
                                <w:lang w:val="en"/>
                              </w:rPr>
                              <w:t xml:space="preserve"> - </w:t>
                            </w:r>
                            <w:r w:rsidRPr="004A55A3">
                              <w:rPr>
                                <w:rFonts w:eastAsia="Times New Roman"/>
                                <w:bCs/>
                                <w:color w:val="000000"/>
                              </w:rPr>
                              <w:t xml:space="preserve">We want to turn our kids into Galactic </w:t>
                            </w:r>
                            <w:proofErr w:type="spellStart"/>
                            <w:r w:rsidRPr="004A55A3">
                              <w:rPr>
                                <w:rFonts w:eastAsia="Times New Roman"/>
                                <w:bCs/>
                                <w:color w:val="000000"/>
                              </w:rPr>
                              <w:t>Starveyors</w:t>
                            </w:r>
                            <w:proofErr w:type="spellEnd"/>
                            <w:r w:rsidRPr="004A55A3">
                              <w:rPr>
                                <w:rFonts w:eastAsia="Times New Roman"/>
                                <w:bCs/>
                                <w:color w:val="000000"/>
                              </w:rPr>
                              <w:t>! As kids focus their telescopes on the marvels painted in the sky by the Creator, they will discover the wonder among all wonders - that the God who created everything there is - the knowable and the unknowable, the visible and the invisible - wan</w:t>
                            </w:r>
                            <w:r w:rsidR="007B3382">
                              <w:rPr>
                                <w:rFonts w:eastAsia="Times New Roman"/>
                                <w:bCs/>
                                <w:color w:val="000000"/>
                              </w:rPr>
                              <w:t xml:space="preserve">ts a personal relationship with </w:t>
                            </w:r>
                            <w:r w:rsidRPr="004A55A3">
                              <w:rPr>
                                <w:rFonts w:eastAsia="Times New Roman"/>
                                <w:bCs/>
                                <w:color w:val="000000"/>
                              </w:rPr>
                              <w:t>them!</w:t>
                            </w:r>
                            <w:r w:rsidR="007B3382" w:rsidRPr="007B3382">
                              <w:rPr>
                                <w:rFonts w:eastAsia="Times New Roman"/>
                                <w:noProof/>
                                <w:color w:val="000000"/>
                              </w:rPr>
                              <w:t xml:space="preserve"> </w:t>
                            </w:r>
                          </w:p>
                          <w:p w:rsidR="00133A66" w:rsidRDefault="00133A66" w:rsidP="007B3382">
                            <w:pPr>
                              <w:pStyle w:val="NoSpacing"/>
                              <w:rPr>
                                <w:rFonts w:eastAsia="Times New Roman"/>
                                <w:noProof/>
                                <w:color w:val="000000"/>
                              </w:rPr>
                            </w:pPr>
                          </w:p>
                          <w:p w:rsidR="00133A66" w:rsidRDefault="00133A66" w:rsidP="007B3382">
                            <w:pPr>
                              <w:pStyle w:val="NoSpacing"/>
                              <w:rPr>
                                <w:rFonts w:eastAsia="Times New Roman"/>
                                <w:noProof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F426B3E" wp14:editId="62192A2C">
                                  <wp:extent cx="2157217" cy="1447800"/>
                                  <wp:effectExtent l="0" t="0" r="0" b="0"/>
                                  <wp:docPr id="21" name="img" descr="http://1.bp.blogspot.com/-xwv73uhxLOM/VYMpSoY9ifI/AAAAAAAAA0g/WdYo_i67qpo/s640/Fathers-Day-Quotes-From-The-Bib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" descr="http://1.bp.blogspot.com/-xwv73uhxLOM/VYMpSoY9ifI/AAAAAAAAA0g/WdYo_i67qpo/s640/Fathers-Day-Quotes-From-The-Bib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603" cy="1458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3382" w:rsidRPr="007B3382" w:rsidRDefault="005E4F0B" w:rsidP="007B3382">
                            <w:pPr>
                              <w:pStyle w:val="NoSpacing"/>
                              <w:rPr>
                                <w:rFonts w:eastAsia="Times New Roman"/>
                                <w:bCs/>
                                <w:color w:val="000000"/>
                              </w:rPr>
                            </w:pPr>
                            <w:proofErr w:type="spellStart"/>
                            <w:r w:rsidRPr="003A10C3">
                              <w:rPr>
                                <w:b/>
                              </w:rPr>
                              <w:t>Dundar</w:t>
                            </w:r>
                            <w:r w:rsidR="007F6407" w:rsidRPr="003A10C3">
                              <w:rPr>
                                <w:b/>
                              </w:rPr>
                              <w:t>rach</w:t>
                            </w:r>
                            <w:proofErr w:type="spellEnd"/>
                            <w:r w:rsidR="007F6407" w:rsidRPr="003A10C3">
                              <w:rPr>
                                <w:b/>
                              </w:rPr>
                              <w:t xml:space="preserve"> Women’s Conference</w:t>
                            </w:r>
                            <w:r w:rsidR="007F6407">
                              <w:t xml:space="preserve"> Theme: </w:t>
                            </w:r>
                            <w:r w:rsidR="007F6407" w:rsidRPr="00D2403C">
                              <w:rPr>
                                <w:b/>
                                <w:i/>
                              </w:rPr>
                              <w:t>God Is Able</w:t>
                            </w:r>
                            <w:r w:rsidRPr="005E4F0B">
                              <w:t xml:space="preserve"> </w:t>
                            </w:r>
                          </w:p>
                          <w:p w:rsidR="005E4F0B" w:rsidRPr="00D2403C" w:rsidRDefault="005E4F0B" w:rsidP="007B3382">
                            <w:pPr>
                              <w:pStyle w:val="NoSpacing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D2403C">
                              <w:rPr>
                                <w:sz w:val="22"/>
                                <w:szCs w:val="22"/>
                              </w:rPr>
                              <w:t xml:space="preserve">Saturday, June 24: 8am BREAKFAST, 9am Program </w:t>
                            </w:r>
                          </w:p>
                          <w:p w:rsidR="005E4F0B" w:rsidRPr="00A63537" w:rsidRDefault="007F6407" w:rsidP="00A63537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  <w:r w:rsidRPr="00D2403C">
                              <w:rPr>
                                <w:sz w:val="22"/>
                                <w:szCs w:val="22"/>
                              </w:rPr>
                              <w:t>Speakers - Sisters</w:t>
                            </w:r>
                            <w:r w:rsidR="005E4F0B" w:rsidRPr="00D2403C">
                              <w:rPr>
                                <w:sz w:val="22"/>
                                <w:szCs w:val="22"/>
                              </w:rPr>
                              <w:t xml:space="preserve"> Doris Brooks, Dori West and Nell Locklear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0.25pt;margin-top:2.85pt;width:182.9pt;height:580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" filled="f" fillcolor="#fffffe" stroked="f" strokecolor="#212120" insetpen="t">
                <v:textbox style="mso-next-textbox:#Text Box 14" inset="2.88pt,2.88pt,2.88pt,2.88pt">
                  <w:txbxContent>
                    <w:p w:rsidR="007C0402" w:rsidRPr="007C0402" w:rsidRDefault="007C0402" w:rsidP="00380781">
                      <w:pPr>
                        <w:shd w:val="clear" w:color="auto" w:fill="FFFFFF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865A7">
                        <w:rPr>
                          <w:rFonts w:ascii="Arial" w:hAnsi="Arial" w:cs="Arial"/>
                          <w:color w:val="4BACC6"/>
                          <w:sz w:val="22"/>
                          <w:szCs w:val="22"/>
                        </w:rPr>
                        <w:t>Calvary Connection</w:t>
                      </w:r>
                      <w:r w:rsidRPr="007C040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DC6F28">
                        <w:rPr>
                          <w:rFonts w:ascii="Castellar" w:hAnsi="Castellar" w:cs="Arial"/>
                          <w:b/>
                          <w:color w:val="4BACC6"/>
                          <w:sz w:val="22"/>
                          <w:szCs w:val="22"/>
                        </w:rPr>
                        <w:t>PRAYER</w:t>
                      </w:r>
                      <w:r w:rsidRPr="007C040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- </w:t>
                      </w:r>
                    </w:p>
                    <w:p w:rsidR="00264291" w:rsidRDefault="007C0402" w:rsidP="00380781">
                      <w:pPr>
                        <w:shd w:val="clear" w:color="auto" w:fill="FFFFFF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C040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Join us for a time of corporate prayer before Bible study on Wednesday, </w:t>
                      </w:r>
                      <w:r w:rsidR="00B37B99">
                        <w:rPr>
                          <w:rFonts w:ascii="Arial" w:hAnsi="Arial" w:cs="Arial"/>
                          <w:sz w:val="22"/>
                          <w:szCs w:val="22"/>
                        </w:rPr>
                        <w:t>June 7</w:t>
                      </w:r>
                      <w:r w:rsidRPr="007C040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at 6:30.</w:t>
                      </w:r>
                    </w:p>
                    <w:p w:rsidR="00133A66" w:rsidRDefault="00133A66" w:rsidP="00380781">
                      <w:pPr>
                        <w:shd w:val="clear" w:color="auto" w:fill="FFFFFF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06083" w:rsidRPr="00730BA0" w:rsidRDefault="00A06083" w:rsidP="00380781">
                      <w:pPr>
                        <w:shd w:val="clear" w:color="auto" w:fill="FFFFFF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F1E28" w:rsidRDefault="00AF1E28" w:rsidP="00380781">
                      <w:pPr>
                        <w:shd w:val="clear" w:color="auto" w:fill="FFFFFF"/>
                        <w:rPr>
                          <w:color w:val="000000"/>
                        </w:rPr>
                      </w:pPr>
                    </w:p>
                    <w:p w:rsidR="00AF47C2" w:rsidRDefault="00AF47C2" w:rsidP="00A0608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AF47C2" w:rsidRDefault="00AF47C2" w:rsidP="00A0608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AF47C2" w:rsidRDefault="00AF47C2" w:rsidP="00A0608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AF47C2" w:rsidRDefault="00AF47C2" w:rsidP="00A0608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AF47C2" w:rsidRDefault="00AF47C2" w:rsidP="00A0608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AF47C2" w:rsidRDefault="00AF47C2" w:rsidP="007B3382">
                      <w:pPr>
                        <w:pStyle w:val="NoSpacing"/>
                        <w:rPr>
                          <w:rFonts w:eastAsia="Times New Roman"/>
                          <w:b/>
                          <w:bCs/>
                          <w:color w:val="4BACC6"/>
                        </w:rPr>
                      </w:pPr>
                    </w:p>
                    <w:p w:rsidR="00AF47C2" w:rsidRDefault="00AF47C2" w:rsidP="007B3382">
                      <w:pPr>
                        <w:pStyle w:val="NoSpacing"/>
                        <w:rPr>
                          <w:rFonts w:eastAsia="Times New Roman"/>
                          <w:b/>
                          <w:bCs/>
                          <w:color w:val="4BACC6"/>
                        </w:rPr>
                      </w:pPr>
                    </w:p>
                    <w:p w:rsidR="00264291" w:rsidRDefault="00264291" w:rsidP="007B3382">
                      <w:pPr>
                        <w:pStyle w:val="NoSpacing"/>
                        <w:rPr>
                          <w:rFonts w:eastAsia="Times New Roman"/>
                          <w:b/>
                          <w:bCs/>
                          <w:color w:val="4BACC6"/>
                          <w:sz w:val="28"/>
                          <w:szCs w:val="28"/>
                        </w:rPr>
                      </w:pPr>
                    </w:p>
                    <w:p w:rsidR="00A06083" w:rsidRDefault="004A55A3" w:rsidP="007B3382">
                      <w:pPr>
                        <w:pStyle w:val="NoSpacing"/>
                        <w:rPr>
                          <w:rFonts w:eastAsia="Times New Roman"/>
                          <w:noProof/>
                          <w:color w:val="000000"/>
                        </w:rPr>
                      </w:pPr>
                      <w:r w:rsidRPr="00A63537">
                        <w:rPr>
                          <w:rFonts w:eastAsia="Times New Roman"/>
                          <w:b/>
                          <w:bCs/>
                          <w:color w:val="4BACC6"/>
                          <w:sz w:val="28"/>
                          <w:szCs w:val="28"/>
                        </w:rPr>
                        <w:t>VBS 2017</w:t>
                      </w:r>
                      <w:r>
                        <w:rPr>
                          <w:rFonts w:ascii="myriad-pro" w:hAnsi="myriad-pro"/>
                          <w:color w:val="4A4A4A"/>
                          <w:lang w:val="en"/>
                        </w:rPr>
                        <w:t xml:space="preserve"> - </w:t>
                      </w:r>
                      <w:r w:rsidRPr="004A55A3">
                        <w:rPr>
                          <w:rFonts w:eastAsia="Times New Roman"/>
                          <w:bCs/>
                          <w:color w:val="000000"/>
                        </w:rPr>
                        <w:t xml:space="preserve">We want to turn our kids into Galactic </w:t>
                      </w:r>
                      <w:proofErr w:type="spellStart"/>
                      <w:r w:rsidRPr="004A55A3">
                        <w:rPr>
                          <w:rFonts w:eastAsia="Times New Roman"/>
                          <w:bCs/>
                          <w:color w:val="000000"/>
                        </w:rPr>
                        <w:t>Starveyors</w:t>
                      </w:r>
                      <w:proofErr w:type="spellEnd"/>
                      <w:r w:rsidRPr="004A55A3">
                        <w:rPr>
                          <w:rFonts w:eastAsia="Times New Roman"/>
                          <w:bCs/>
                          <w:color w:val="000000"/>
                        </w:rPr>
                        <w:t>! As kids focus their telescopes on the marvels painted in the sky by the Creator, they will discover the wonder among all wonders - that the God who created everything there is - the knowable and the unknowable, the visible and the invisible - wan</w:t>
                      </w:r>
                      <w:r w:rsidR="007B3382">
                        <w:rPr>
                          <w:rFonts w:eastAsia="Times New Roman"/>
                          <w:bCs/>
                          <w:color w:val="000000"/>
                        </w:rPr>
                        <w:t xml:space="preserve">ts a personal relationship with </w:t>
                      </w:r>
                      <w:r w:rsidRPr="004A55A3">
                        <w:rPr>
                          <w:rFonts w:eastAsia="Times New Roman"/>
                          <w:bCs/>
                          <w:color w:val="000000"/>
                        </w:rPr>
                        <w:t>them!</w:t>
                      </w:r>
                      <w:r w:rsidR="007B3382" w:rsidRPr="007B3382">
                        <w:rPr>
                          <w:rFonts w:eastAsia="Times New Roman"/>
                          <w:noProof/>
                          <w:color w:val="000000"/>
                        </w:rPr>
                        <w:t xml:space="preserve"> </w:t>
                      </w:r>
                    </w:p>
                    <w:p w:rsidR="00133A66" w:rsidRDefault="00133A66" w:rsidP="007B3382">
                      <w:pPr>
                        <w:pStyle w:val="NoSpacing"/>
                        <w:rPr>
                          <w:rFonts w:eastAsia="Times New Roman"/>
                          <w:noProof/>
                          <w:color w:val="000000"/>
                        </w:rPr>
                      </w:pPr>
                    </w:p>
                    <w:p w:rsidR="00133A66" w:rsidRDefault="00133A66" w:rsidP="007B3382">
                      <w:pPr>
                        <w:pStyle w:val="NoSpacing"/>
                        <w:rPr>
                          <w:rFonts w:eastAsia="Times New Roman"/>
                          <w:noProof/>
                          <w:color w:val="000000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F426B3E" wp14:editId="62192A2C">
                            <wp:extent cx="2157217" cy="1447800"/>
                            <wp:effectExtent l="0" t="0" r="0" b="0"/>
                            <wp:docPr id="21" name="img" descr="http://1.bp.blogspot.com/-xwv73uhxLOM/VYMpSoY9ifI/AAAAAAAAA0g/WdYo_i67qpo/s640/Fathers-Day-Quotes-From-The-Bib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" descr="http://1.bp.blogspot.com/-xwv73uhxLOM/VYMpSoY9ifI/AAAAAAAAA0g/WdYo_i67qpo/s640/Fathers-Day-Quotes-From-The-Bib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603" cy="1458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3382" w:rsidRPr="007B3382" w:rsidRDefault="005E4F0B" w:rsidP="007B3382">
                      <w:pPr>
                        <w:pStyle w:val="NoSpacing"/>
                        <w:rPr>
                          <w:rFonts w:eastAsia="Times New Roman"/>
                          <w:bCs/>
                          <w:color w:val="000000"/>
                        </w:rPr>
                      </w:pPr>
                      <w:proofErr w:type="spellStart"/>
                      <w:r w:rsidRPr="003A10C3">
                        <w:rPr>
                          <w:b/>
                        </w:rPr>
                        <w:t>Dundar</w:t>
                      </w:r>
                      <w:r w:rsidR="007F6407" w:rsidRPr="003A10C3">
                        <w:rPr>
                          <w:b/>
                        </w:rPr>
                        <w:t>rach</w:t>
                      </w:r>
                      <w:proofErr w:type="spellEnd"/>
                      <w:r w:rsidR="007F6407" w:rsidRPr="003A10C3">
                        <w:rPr>
                          <w:b/>
                        </w:rPr>
                        <w:t xml:space="preserve"> Women’s Conference</w:t>
                      </w:r>
                      <w:r w:rsidR="007F6407">
                        <w:t xml:space="preserve"> Theme: </w:t>
                      </w:r>
                      <w:r w:rsidR="007F6407" w:rsidRPr="00D2403C">
                        <w:rPr>
                          <w:b/>
                          <w:i/>
                        </w:rPr>
                        <w:t>God Is Able</w:t>
                      </w:r>
                      <w:r w:rsidRPr="005E4F0B">
                        <w:t xml:space="preserve"> </w:t>
                      </w:r>
                    </w:p>
                    <w:p w:rsidR="005E4F0B" w:rsidRPr="00D2403C" w:rsidRDefault="005E4F0B" w:rsidP="007B3382">
                      <w:pPr>
                        <w:pStyle w:val="NoSpacing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D2403C">
                        <w:rPr>
                          <w:sz w:val="22"/>
                          <w:szCs w:val="22"/>
                        </w:rPr>
                        <w:t xml:space="preserve">Saturday, June 24: 8am BREAKFAST, 9am Program </w:t>
                      </w:r>
                    </w:p>
                    <w:p w:rsidR="005E4F0B" w:rsidRPr="00A63537" w:rsidRDefault="007F6407" w:rsidP="00A63537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  <w:r w:rsidRPr="00D2403C">
                        <w:rPr>
                          <w:sz w:val="22"/>
                          <w:szCs w:val="22"/>
                        </w:rPr>
                        <w:t>Speakers - Sisters</w:t>
                      </w:r>
                      <w:r w:rsidR="005E4F0B" w:rsidRPr="00D2403C">
                        <w:rPr>
                          <w:sz w:val="22"/>
                          <w:szCs w:val="22"/>
                        </w:rPr>
                        <w:t xml:space="preserve"> Doris Brooks, Dori West and Nell Locklear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4272D" wp14:editId="3FFF9C39">
                <wp:simplePos x="0" y="0"/>
                <wp:positionH relativeFrom="column">
                  <wp:posOffset>2638425</wp:posOffset>
                </wp:positionH>
                <wp:positionV relativeFrom="paragraph">
                  <wp:posOffset>36195</wp:posOffset>
                </wp:positionV>
                <wp:extent cx="2258695" cy="8334375"/>
                <wp:effectExtent l="0" t="0" r="2730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695" cy="833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88D" w:rsidRPr="00B1688D" w:rsidRDefault="00B1688D" w:rsidP="00B168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1688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>JUNE SERMON SERIES</w:t>
                            </w:r>
                          </w:p>
                          <w:p w:rsidR="007D4BAD" w:rsidRDefault="00B86715">
                            <w:pPr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D4D5EC7" wp14:editId="5C39BD27">
                                  <wp:extent cx="2064969" cy="1323975"/>
                                  <wp:effectExtent l="0" t="0" r="0" b="0"/>
                                  <wp:docPr id="2" name="Picture 2" descr="Image result for men of the bi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en of the bi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9042" cy="1326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BAD" w:rsidRPr="00EC35C4" w:rsidRDefault="007D4BAD" w:rsidP="007D4BAD">
                            <w:pPr>
                              <w:jc w:val="center"/>
                              <w:rPr>
                                <w:b/>
                                <w:noProof/>
                                <w:lang w:eastAsia="en-US"/>
                              </w:rPr>
                            </w:pPr>
                            <w:r w:rsidRPr="00EC35C4">
                              <w:rPr>
                                <w:b/>
                                <w:noProof/>
                                <w:lang w:eastAsia="en-US"/>
                              </w:rPr>
                              <w:t xml:space="preserve">Week 1 </w:t>
                            </w:r>
                            <w:r w:rsidR="00B86715">
                              <w:rPr>
                                <w:b/>
                                <w:noProof/>
                                <w:lang w:eastAsia="en-US"/>
                              </w:rPr>
                              <w:t>–</w:t>
                            </w:r>
                            <w:r w:rsidRPr="00EC35C4">
                              <w:rPr>
                                <w:b/>
                                <w:noProof/>
                                <w:lang w:eastAsia="en-US"/>
                              </w:rPr>
                              <w:t xml:space="preserve"> </w:t>
                            </w:r>
                            <w:r w:rsidR="00B86715">
                              <w:rPr>
                                <w:b/>
                                <w:noProof/>
                                <w:lang w:eastAsia="en-US"/>
                              </w:rPr>
                              <w:t>6/04/2017</w:t>
                            </w:r>
                          </w:p>
                          <w:p w:rsidR="00B86715" w:rsidRPr="00EC35C4" w:rsidRDefault="00B86715" w:rsidP="00B63BC9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lang w:eastAsia="en-US"/>
                              </w:rPr>
                              <w:t>Samson</w:t>
                            </w:r>
                            <w:r w:rsidR="00B63BC9">
                              <w:rPr>
                                <w:b/>
                                <w:i/>
                                <w:noProof/>
                                <w:lang w:eastAsia="en-US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i/>
                                <w:noProof/>
                                <w:lang w:eastAsia="en-US"/>
                              </w:rPr>
                              <w:t>Judges 16</w:t>
                            </w:r>
                          </w:p>
                          <w:p w:rsidR="007D4BAD" w:rsidRDefault="00B86715" w:rsidP="00EC35C4">
                            <w:pPr>
                              <w:jc w:val="both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>Controlling Ungodly Desires</w:t>
                            </w:r>
                          </w:p>
                          <w:p w:rsidR="00B86715" w:rsidRDefault="00B86715" w:rsidP="00EC35C4">
                            <w:pPr>
                              <w:jc w:val="both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:rsidR="007D4BAD" w:rsidRPr="00EC35C4" w:rsidRDefault="00EC35C4" w:rsidP="00EC35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35C4">
                              <w:rPr>
                                <w:b/>
                              </w:rPr>
                              <w:t xml:space="preserve">Week 2 – </w:t>
                            </w:r>
                            <w:r w:rsidR="00B86715">
                              <w:rPr>
                                <w:b/>
                              </w:rPr>
                              <w:t>6/11/2017</w:t>
                            </w:r>
                          </w:p>
                          <w:p w:rsidR="00B86715" w:rsidRPr="00EC35C4" w:rsidRDefault="00B86715" w:rsidP="00B63BC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Benaiah</w:t>
                            </w:r>
                            <w:proofErr w:type="spellEnd"/>
                            <w:r w:rsidR="00B63BC9">
                              <w:rPr>
                                <w:b/>
                                <w:i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i/>
                              </w:rPr>
                              <w:t>2 Samuel 23:20-21</w:t>
                            </w:r>
                          </w:p>
                          <w:p w:rsidR="00EC35C4" w:rsidRDefault="00B86715" w:rsidP="003A10C3">
                            <w:pPr>
                              <w:jc w:val="center"/>
                            </w:pPr>
                            <w:r>
                              <w:t>The Call to Courage</w:t>
                            </w:r>
                          </w:p>
                          <w:p w:rsidR="00B86715" w:rsidRDefault="00B86715" w:rsidP="00EC35C4">
                            <w:pPr>
                              <w:jc w:val="both"/>
                            </w:pPr>
                          </w:p>
                          <w:p w:rsidR="00EC35C4" w:rsidRPr="00EC35C4" w:rsidRDefault="00EC35C4" w:rsidP="00EC35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35C4">
                              <w:rPr>
                                <w:b/>
                              </w:rPr>
                              <w:t xml:space="preserve">Week 3 – </w:t>
                            </w:r>
                            <w:r w:rsidR="00B86715">
                              <w:rPr>
                                <w:b/>
                              </w:rPr>
                              <w:t>6/18/2017</w:t>
                            </w:r>
                          </w:p>
                          <w:p w:rsidR="00EC35C4" w:rsidRDefault="00B63BC9" w:rsidP="00EC35C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VBS Wrap-up</w:t>
                            </w:r>
                          </w:p>
                          <w:p w:rsidR="00B86715" w:rsidRDefault="00B86715" w:rsidP="00EC35C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Colossians 1:15-16</w:t>
                            </w:r>
                          </w:p>
                          <w:p w:rsidR="00EC35C4" w:rsidRDefault="00B86715" w:rsidP="003A10C3">
                            <w:pPr>
                              <w:jc w:val="center"/>
                            </w:pPr>
                            <w:r>
                              <w:t>Discovering the God of the Universe</w:t>
                            </w:r>
                          </w:p>
                          <w:p w:rsidR="00B86715" w:rsidRDefault="00B86715" w:rsidP="00EC35C4">
                            <w:pPr>
                              <w:jc w:val="both"/>
                            </w:pPr>
                          </w:p>
                          <w:p w:rsidR="00EC35C4" w:rsidRDefault="00EC35C4" w:rsidP="00EC35C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Week 4 – </w:t>
                            </w:r>
                            <w:r w:rsidR="00B86715">
                              <w:rPr>
                                <w:b/>
                              </w:rPr>
                              <w:t>6/25</w:t>
                            </w:r>
                            <w:r>
                              <w:rPr>
                                <w:b/>
                              </w:rPr>
                              <w:t>/2017</w:t>
                            </w:r>
                          </w:p>
                          <w:p w:rsidR="00B86715" w:rsidRDefault="00B86715" w:rsidP="00B63BC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Daniel</w:t>
                            </w:r>
                            <w:r w:rsidR="00B63BC9">
                              <w:rPr>
                                <w:b/>
                                <w:i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i/>
                              </w:rPr>
                              <w:t>Daniel 6</w:t>
                            </w:r>
                          </w:p>
                          <w:p w:rsidR="00EC35C4" w:rsidRPr="00EC35C4" w:rsidRDefault="00D2403C" w:rsidP="003A10C3">
                            <w:pPr>
                              <w:jc w:val="center"/>
                            </w:pPr>
                            <w:r>
                              <w:t>The I</w:t>
                            </w:r>
                            <w:r w:rsidR="00B86715">
                              <w:t>mportance of Integrity</w:t>
                            </w:r>
                          </w:p>
                          <w:p w:rsidR="00EC35C4" w:rsidRDefault="00EC35C4" w:rsidP="003A10C3">
                            <w:pPr>
                              <w:jc w:val="center"/>
                            </w:pPr>
                          </w:p>
                          <w:p w:rsidR="00B86715" w:rsidRDefault="00B86715" w:rsidP="00B8671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5 – 7/02/2017</w:t>
                            </w:r>
                          </w:p>
                          <w:p w:rsidR="00B86715" w:rsidRDefault="00B86715" w:rsidP="00B63BC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Peter</w:t>
                            </w:r>
                            <w:r w:rsidR="00B63BC9">
                              <w:rPr>
                                <w:b/>
                                <w:i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i/>
                              </w:rPr>
                              <w:t>Luke 22:54-62</w:t>
                            </w:r>
                          </w:p>
                          <w:p w:rsidR="00B86715" w:rsidRDefault="00B86715" w:rsidP="00A06083">
                            <w:pPr>
                              <w:jc w:val="center"/>
                            </w:pPr>
                            <w:r>
                              <w:t>Flighty Faith</w:t>
                            </w:r>
                          </w:p>
                          <w:p w:rsidR="00B1688D" w:rsidRDefault="00B1688D" w:rsidP="00B1688D"/>
                          <w:p w:rsidR="00B1688D" w:rsidRPr="00B1688D" w:rsidRDefault="00B1688D" w:rsidP="00B168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Wednesday Night Bible Studies</w:t>
                            </w:r>
                          </w:p>
                          <w:p w:rsidR="00B86715" w:rsidRPr="00B86715" w:rsidRDefault="00A06083" w:rsidP="00A6353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2E1A583C" wp14:editId="43B7D22F">
                                  <wp:extent cx="1991201" cy="1409700"/>
                                  <wp:effectExtent l="76200" t="76200" r="142875" b="133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VE AND RESPECT only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648" cy="1411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6715" w:rsidRDefault="00A63537" w:rsidP="00B8671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E072D7C" wp14:editId="7468FB22">
                                  <wp:extent cx="2066925" cy="1085850"/>
                                  <wp:effectExtent l="0" t="0" r="9525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brews 1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9465" cy="1087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207.75pt;margin-top:2.85pt;width:177.85pt;height:65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" fillcolor="white [3201]" strokeweight=".5pt">
                <v:textbox>
                  <w:txbxContent>
                    <w:p w:rsidR="00B1688D" w:rsidRPr="00B1688D" w:rsidRDefault="00B1688D" w:rsidP="00B168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sz w:val="28"/>
                          <w:szCs w:val="28"/>
                          <w:lang w:eastAsia="en-US"/>
                        </w:rPr>
                      </w:pPr>
                      <w:r w:rsidRPr="00B1688D">
                        <w:rPr>
                          <w:rFonts w:asciiTheme="minorHAnsi" w:hAnsiTheme="minorHAnsi" w:cstheme="minorHAnsi"/>
                          <w:b/>
                          <w:noProof/>
                          <w:sz w:val="28"/>
                          <w:szCs w:val="28"/>
                          <w:lang w:eastAsia="en-US"/>
                        </w:rPr>
                        <w:t>JUNE SERMON SERIES</w:t>
                      </w:r>
                    </w:p>
                    <w:p w:rsidR="007D4BAD" w:rsidRDefault="00B86715">
                      <w:pPr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D4D5EC7" wp14:editId="5C39BD27">
                            <wp:extent cx="2064969" cy="1323975"/>
                            <wp:effectExtent l="0" t="0" r="0" b="0"/>
                            <wp:docPr id="2" name="Picture 2" descr="Image result for men of the bi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en of the bi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9042" cy="1326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BAD" w:rsidRPr="00EC35C4" w:rsidRDefault="007D4BAD" w:rsidP="007D4BAD">
                      <w:pPr>
                        <w:jc w:val="center"/>
                        <w:rPr>
                          <w:b/>
                          <w:noProof/>
                          <w:lang w:eastAsia="en-US"/>
                        </w:rPr>
                      </w:pPr>
                      <w:r w:rsidRPr="00EC35C4">
                        <w:rPr>
                          <w:b/>
                          <w:noProof/>
                          <w:lang w:eastAsia="en-US"/>
                        </w:rPr>
                        <w:t xml:space="preserve">Week 1 </w:t>
                      </w:r>
                      <w:r w:rsidR="00B86715">
                        <w:rPr>
                          <w:b/>
                          <w:noProof/>
                          <w:lang w:eastAsia="en-US"/>
                        </w:rPr>
                        <w:t>–</w:t>
                      </w:r>
                      <w:r w:rsidRPr="00EC35C4">
                        <w:rPr>
                          <w:b/>
                          <w:noProof/>
                          <w:lang w:eastAsia="en-US"/>
                        </w:rPr>
                        <w:t xml:space="preserve"> </w:t>
                      </w:r>
                      <w:r w:rsidR="00B86715">
                        <w:rPr>
                          <w:b/>
                          <w:noProof/>
                          <w:lang w:eastAsia="en-US"/>
                        </w:rPr>
                        <w:t>6/04/2017</w:t>
                      </w:r>
                    </w:p>
                    <w:p w:rsidR="00B86715" w:rsidRPr="00EC35C4" w:rsidRDefault="00B86715" w:rsidP="00B63BC9">
                      <w:pPr>
                        <w:jc w:val="center"/>
                        <w:rPr>
                          <w:b/>
                          <w:i/>
                          <w:noProof/>
                          <w:lang w:eastAsia="en-US"/>
                        </w:rPr>
                      </w:pPr>
                      <w:r>
                        <w:rPr>
                          <w:b/>
                          <w:i/>
                          <w:noProof/>
                          <w:lang w:eastAsia="en-US"/>
                        </w:rPr>
                        <w:t>Samson</w:t>
                      </w:r>
                      <w:r w:rsidR="00B63BC9">
                        <w:rPr>
                          <w:b/>
                          <w:i/>
                          <w:noProof/>
                          <w:lang w:eastAsia="en-US"/>
                        </w:rPr>
                        <w:t xml:space="preserve"> - </w:t>
                      </w:r>
                      <w:r>
                        <w:rPr>
                          <w:b/>
                          <w:i/>
                          <w:noProof/>
                          <w:lang w:eastAsia="en-US"/>
                        </w:rPr>
                        <w:t>Judges 16</w:t>
                      </w:r>
                    </w:p>
                    <w:p w:rsidR="007D4BAD" w:rsidRDefault="00B86715" w:rsidP="00EC35C4">
                      <w:pPr>
                        <w:jc w:val="both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t>Controlling Ungodly Desires</w:t>
                      </w:r>
                    </w:p>
                    <w:p w:rsidR="00B86715" w:rsidRDefault="00B86715" w:rsidP="00EC35C4">
                      <w:pPr>
                        <w:jc w:val="both"/>
                        <w:rPr>
                          <w:noProof/>
                          <w:lang w:eastAsia="en-US"/>
                        </w:rPr>
                      </w:pPr>
                    </w:p>
                    <w:p w:rsidR="007D4BAD" w:rsidRPr="00EC35C4" w:rsidRDefault="00EC35C4" w:rsidP="00EC35C4">
                      <w:pPr>
                        <w:jc w:val="center"/>
                        <w:rPr>
                          <w:b/>
                        </w:rPr>
                      </w:pPr>
                      <w:r w:rsidRPr="00EC35C4">
                        <w:rPr>
                          <w:b/>
                        </w:rPr>
                        <w:t xml:space="preserve">Week 2 – </w:t>
                      </w:r>
                      <w:r w:rsidR="00B86715">
                        <w:rPr>
                          <w:b/>
                        </w:rPr>
                        <w:t>6/11/2017</w:t>
                      </w:r>
                    </w:p>
                    <w:p w:rsidR="00B86715" w:rsidRPr="00EC35C4" w:rsidRDefault="00B86715" w:rsidP="00B63BC9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Benaiah</w:t>
                      </w:r>
                      <w:proofErr w:type="spellEnd"/>
                      <w:r w:rsidR="00B63BC9">
                        <w:rPr>
                          <w:b/>
                          <w:i/>
                        </w:rPr>
                        <w:t xml:space="preserve"> - </w:t>
                      </w:r>
                      <w:r>
                        <w:rPr>
                          <w:b/>
                          <w:i/>
                        </w:rPr>
                        <w:t>2 Samuel 23:20-21</w:t>
                      </w:r>
                    </w:p>
                    <w:p w:rsidR="00EC35C4" w:rsidRDefault="00B86715" w:rsidP="003A10C3">
                      <w:pPr>
                        <w:jc w:val="center"/>
                      </w:pPr>
                      <w:r>
                        <w:t>The Call to Courage</w:t>
                      </w:r>
                    </w:p>
                    <w:p w:rsidR="00B86715" w:rsidRDefault="00B86715" w:rsidP="00EC35C4">
                      <w:pPr>
                        <w:jc w:val="both"/>
                      </w:pPr>
                    </w:p>
                    <w:p w:rsidR="00EC35C4" w:rsidRPr="00EC35C4" w:rsidRDefault="00EC35C4" w:rsidP="00EC35C4">
                      <w:pPr>
                        <w:jc w:val="center"/>
                        <w:rPr>
                          <w:b/>
                        </w:rPr>
                      </w:pPr>
                      <w:r w:rsidRPr="00EC35C4">
                        <w:rPr>
                          <w:b/>
                        </w:rPr>
                        <w:t xml:space="preserve">Week 3 – </w:t>
                      </w:r>
                      <w:r w:rsidR="00B86715">
                        <w:rPr>
                          <w:b/>
                        </w:rPr>
                        <w:t>6/18/2017</w:t>
                      </w:r>
                    </w:p>
                    <w:p w:rsidR="00EC35C4" w:rsidRDefault="00B63BC9" w:rsidP="00EC35C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VBS Wrap-up</w:t>
                      </w:r>
                    </w:p>
                    <w:p w:rsidR="00B86715" w:rsidRDefault="00B86715" w:rsidP="00EC35C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Colossians 1:15-16</w:t>
                      </w:r>
                    </w:p>
                    <w:p w:rsidR="00EC35C4" w:rsidRDefault="00B86715" w:rsidP="003A10C3">
                      <w:pPr>
                        <w:jc w:val="center"/>
                      </w:pPr>
                      <w:r>
                        <w:t>Discovering the God of the Universe</w:t>
                      </w:r>
                    </w:p>
                    <w:p w:rsidR="00B86715" w:rsidRDefault="00B86715" w:rsidP="00EC35C4">
                      <w:pPr>
                        <w:jc w:val="both"/>
                      </w:pPr>
                    </w:p>
                    <w:p w:rsidR="00EC35C4" w:rsidRDefault="00EC35C4" w:rsidP="00EC35C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Week 4 – </w:t>
                      </w:r>
                      <w:r w:rsidR="00B86715">
                        <w:rPr>
                          <w:b/>
                        </w:rPr>
                        <w:t>6/25</w:t>
                      </w:r>
                      <w:r>
                        <w:rPr>
                          <w:b/>
                        </w:rPr>
                        <w:t>/2017</w:t>
                      </w:r>
                    </w:p>
                    <w:p w:rsidR="00B86715" w:rsidRDefault="00B86715" w:rsidP="00B63BC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Daniel</w:t>
                      </w:r>
                      <w:r w:rsidR="00B63BC9">
                        <w:rPr>
                          <w:b/>
                          <w:i/>
                        </w:rPr>
                        <w:t xml:space="preserve"> - </w:t>
                      </w:r>
                      <w:r>
                        <w:rPr>
                          <w:b/>
                          <w:i/>
                        </w:rPr>
                        <w:t>Daniel 6</w:t>
                      </w:r>
                    </w:p>
                    <w:p w:rsidR="00EC35C4" w:rsidRPr="00EC35C4" w:rsidRDefault="00D2403C" w:rsidP="003A10C3">
                      <w:pPr>
                        <w:jc w:val="center"/>
                      </w:pPr>
                      <w:r>
                        <w:t>The I</w:t>
                      </w:r>
                      <w:r w:rsidR="00B86715">
                        <w:t>mportance of Integrity</w:t>
                      </w:r>
                    </w:p>
                    <w:p w:rsidR="00EC35C4" w:rsidRDefault="00EC35C4" w:rsidP="003A10C3">
                      <w:pPr>
                        <w:jc w:val="center"/>
                      </w:pPr>
                    </w:p>
                    <w:p w:rsidR="00B86715" w:rsidRDefault="00B86715" w:rsidP="00B8671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5 – 7/02/2017</w:t>
                      </w:r>
                    </w:p>
                    <w:p w:rsidR="00B86715" w:rsidRDefault="00B86715" w:rsidP="00B63BC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Peter</w:t>
                      </w:r>
                      <w:r w:rsidR="00B63BC9">
                        <w:rPr>
                          <w:b/>
                          <w:i/>
                        </w:rPr>
                        <w:t xml:space="preserve"> - </w:t>
                      </w:r>
                      <w:r>
                        <w:rPr>
                          <w:b/>
                          <w:i/>
                        </w:rPr>
                        <w:t>Luke 22:54-62</w:t>
                      </w:r>
                    </w:p>
                    <w:p w:rsidR="00B86715" w:rsidRDefault="00B86715" w:rsidP="00A06083">
                      <w:pPr>
                        <w:jc w:val="center"/>
                      </w:pPr>
                      <w:r>
                        <w:t>Flighty Faith</w:t>
                      </w:r>
                    </w:p>
                    <w:p w:rsidR="00B1688D" w:rsidRDefault="00B1688D" w:rsidP="00B1688D"/>
                    <w:p w:rsidR="00B1688D" w:rsidRPr="00B1688D" w:rsidRDefault="00B1688D" w:rsidP="00B168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Wednesday Night Bible Studies</w:t>
                      </w:r>
                    </w:p>
                    <w:p w:rsidR="00B86715" w:rsidRPr="00B86715" w:rsidRDefault="00A06083" w:rsidP="00A63537">
                      <w:pPr>
                        <w:rPr>
                          <w:b/>
                        </w:rPr>
                      </w:pPr>
                      <w:r>
                        <w:rPr>
                          <w:rFonts w:eastAsia="Times New Roman"/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2E1A583C" wp14:editId="43B7D22F">
                            <wp:extent cx="1991201" cy="1409700"/>
                            <wp:effectExtent l="76200" t="76200" r="142875" b="133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VE AND RESPECT onl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648" cy="1411432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6715" w:rsidRDefault="00A63537" w:rsidP="00B86715">
                      <w:pPr>
                        <w:jc w:val="both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E072D7C" wp14:editId="7468FB22">
                            <wp:extent cx="2066925" cy="1085850"/>
                            <wp:effectExtent l="0" t="0" r="9525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brews 1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9465" cy="1087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F0B"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917C365" wp14:editId="2FAFC692">
                <wp:simplePos x="0" y="0"/>
                <wp:positionH relativeFrom="column">
                  <wp:posOffset>2743200</wp:posOffset>
                </wp:positionH>
                <wp:positionV relativeFrom="paragraph">
                  <wp:posOffset>36195</wp:posOffset>
                </wp:positionV>
                <wp:extent cx="2153920" cy="6939915"/>
                <wp:effectExtent l="0" t="0" r="0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693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4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D9A40E" id="Text Box 14" o:spid="_x0000_s1030" type="#_x0000_t202" style="position:absolute;left:0;text-align:left;margin-left:3in;margin-top:2.85pt;width:169.6pt;height:546.4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" filled="f" fillcolor="#fffffe" stroked="f" strokecolor="#212120" insetpen="t">
                <v:textbox style="mso-next-textbox:#_x0000_s1035" inset="2.88pt,2.88pt,2.88pt,2.88pt">
                  <w:txbxContent/>
                </v:textbox>
              </v:shape>
            </w:pict>
          </mc:Fallback>
        </mc:AlternateContent>
      </w:r>
      <w:r w:rsidR="00F50DE0"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5619BEB" wp14:editId="0CA747C9">
                <wp:simplePos x="0" y="0"/>
                <wp:positionH relativeFrom="column">
                  <wp:posOffset>5143500</wp:posOffset>
                </wp:positionH>
                <wp:positionV relativeFrom="paragraph">
                  <wp:posOffset>36195</wp:posOffset>
                </wp:positionV>
                <wp:extent cx="2400300" cy="5886450"/>
                <wp:effectExtent l="0" t="0" r="0" b="0"/>
                <wp:wrapNone/>
                <wp:docPr id="1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4F5B" w:rsidRDefault="006D1EC5" w:rsidP="00974F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D7E2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Meeting Times</w:t>
                            </w:r>
                          </w:p>
                          <w:p w:rsidR="00974F5B" w:rsidRDefault="003A10C3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Sunday Fellowship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9:15–</w:t>
                            </w:r>
                            <w:r w:rsidR="00974F5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9:30 </w:t>
                            </w:r>
                            <w:r w:rsidR="00E313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974F5B" w:rsidRDefault="00974F5B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Sunday School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9:30 </w:t>
                            </w:r>
                            <w:r w:rsidR="00E313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974F5B" w:rsidRDefault="00974F5B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Sunday Worship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10:45 </w:t>
                            </w:r>
                            <w:r w:rsidR="00E313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974F5B" w:rsidRDefault="00974F5B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(Nursey and Kid’s Worship)</w:t>
                            </w:r>
                          </w:p>
                          <w:p w:rsidR="00974F5B" w:rsidRDefault="00974F5B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Women’s Study       (Tues.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)10:00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13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974F5B" w:rsidRDefault="00974F5B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Bible Stu</w:t>
                            </w:r>
                            <w:r w:rsidR="00E313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dy              (Wed.)   7:00 PM</w:t>
                            </w:r>
                          </w:p>
                          <w:p w:rsidR="00974F5B" w:rsidRDefault="00974F5B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Sidewalk Ministry     (Wed.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  9:00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13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B37B99" w:rsidRDefault="00974F5B" w:rsidP="00974F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Visitation                  (Thurs.) 9:30 </w:t>
                            </w:r>
                            <w:r w:rsidR="00E313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553873" w:rsidRDefault="004369AF" w:rsidP="00A91146">
                            <w:pPr>
                              <w:pStyle w:val="font7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4273438" wp14:editId="0F0B1C7E">
                                  <wp:extent cx="2257425" cy="1343025"/>
                                  <wp:effectExtent l="0" t="0" r="9525" b="9525"/>
                                  <wp:docPr id="80" name="Picture 80" descr="VBS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BS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E28" w:rsidRDefault="00127010" w:rsidP="00AF1E28">
                            <w:pPr>
                              <w:pStyle w:val="font7"/>
                              <w:spacing w:after="0" w:afterAutospacing="0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spellStart"/>
                            <w:r w:rsidRPr="00160CDC">
                              <w:rPr>
                                <w:color w:val="000000"/>
                              </w:rPr>
                              <w:t>Moddie</w:t>
                            </w:r>
                            <w:proofErr w:type="spellEnd"/>
                            <w:r w:rsidRPr="00160CDC">
                              <w:rPr>
                                <w:color w:val="000000"/>
                              </w:rPr>
                              <w:t xml:space="preserve"> Strickland is the contact person for </w:t>
                            </w:r>
                            <w:r w:rsidR="00A05198">
                              <w:rPr>
                                <w:color w:val="000000"/>
                              </w:rPr>
                              <w:t xml:space="preserve">scheduling facilities and </w:t>
                            </w:r>
                            <w:r w:rsidRPr="00160CDC">
                              <w:rPr>
                                <w:color w:val="000000"/>
                              </w:rPr>
                              <w:t>church maintenance issues.</w:t>
                            </w:r>
                            <w:r w:rsidR="00553873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FD4939">
                              <w:rPr>
                                <w:b/>
                                <w:color w:val="000000"/>
                              </w:rPr>
                              <w:t>843.687.</w:t>
                            </w:r>
                            <w:r w:rsidRPr="00160CDC">
                              <w:rPr>
                                <w:b/>
                                <w:color w:val="000000"/>
                              </w:rPr>
                              <w:t>7197</w:t>
                            </w:r>
                          </w:p>
                          <w:p w:rsidR="001C5B6B" w:rsidRDefault="001C5B6B" w:rsidP="00553873">
                            <w:pPr>
                              <w:pStyle w:val="font7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1C5B6B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Kids’ Worship Workers</w:t>
                            </w:r>
                          </w:p>
                          <w:p w:rsidR="001C5B6B" w:rsidRDefault="00AA0746" w:rsidP="00AF1E28">
                            <w:pPr>
                              <w:pStyle w:val="font7"/>
                              <w:spacing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         </w:t>
                            </w:r>
                            <w:r w:rsidR="00BA5E82">
                              <w:rPr>
                                <w:color w:val="000000"/>
                              </w:rPr>
                              <w:t>6/04</w:t>
                            </w:r>
                            <w:r w:rsidRPr="00AF1E28">
                              <w:rPr>
                                <w:color w:val="000000"/>
                              </w:rPr>
                              <w:tab/>
                            </w:r>
                            <w:r w:rsidR="00BA5E82">
                              <w:rPr>
                                <w:color w:val="000000"/>
                              </w:rPr>
                              <w:t>Betty Jo Jones</w:t>
                            </w:r>
                          </w:p>
                          <w:p w:rsidR="00AF1E28" w:rsidRDefault="00AF1E28" w:rsidP="00AF1E28">
                            <w:pPr>
                              <w:pStyle w:val="font7"/>
                              <w:spacing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     </w:t>
                            </w:r>
                            <w:r w:rsidR="00BA5E82">
                              <w:rPr>
                                <w:color w:val="000000"/>
                              </w:rPr>
                              <w:t>6/11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 w:rsidR="00BA5E82">
                              <w:rPr>
                                <w:color w:val="000000"/>
                              </w:rPr>
                              <w:t>Darlene Strickland</w:t>
                            </w:r>
                          </w:p>
                          <w:p w:rsidR="00AF1E28" w:rsidRDefault="00AF1E28" w:rsidP="00AF1E28">
                            <w:pPr>
                              <w:pStyle w:val="font7"/>
                              <w:spacing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     </w:t>
                            </w:r>
                            <w:r w:rsidR="00BA5E82">
                              <w:rPr>
                                <w:color w:val="000000"/>
                              </w:rPr>
                              <w:t>6/18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 w:rsidR="00BA5E82">
                              <w:rPr>
                                <w:color w:val="000000"/>
                              </w:rPr>
                              <w:t>Delores Jones</w:t>
                            </w:r>
                          </w:p>
                          <w:p w:rsidR="00345645" w:rsidRDefault="00AF1E28" w:rsidP="00673718">
                            <w:pPr>
                              <w:pStyle w:val="font7"/>
                              <w:spacing w:after="0" w:afterAutospacing="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</w:r>
                            <w:r w:rsidR="00BA5E82">
                              <w:rPr>
                                <w:color w:val="000000"/>
                              </w:rPr>
                              <w:t>6/25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 w:rsidR="00BA5E82">
                              <w:rPr>
                                <w:color w:val="000000"/>
                              </w:rPr>
                              <w:t xml:space="preserve">Crystal </w:t>
                            </w:r>
                            <w:proofErr w:type="spellStart"/>
                            <w:r w:rsidR="00BA5E82">
                              <w:rPr>
                                <w:color w:val="000000"/>
                              </w:rPr>
                              <w:t>Brayboy</w:t>
                            </w:r>
                            <w:proofErr w:type="spellEnd"/>
                          </w:p>
                          <w:p w:rsidR="00345645" w:rsidRPr="00553873" w:rsidRDefault="00345645" w:rsidP="00553873">
                            <w:pPr>
                              <w:pStyle w:val="font7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2" type="#_x0000_t202" style="position:absolute;left:0;text-align:left;margin-left:405pt;margin-top:2.85pt;width:189pt;height:463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NY/QIAAI8GAAAOAAAAZHJzL2Uyb0RvYy54bWysVW1vmzAQ/j5p/8HydwokvAWVVgmBaVL3&#10;IrX7AQ6YYA1sZrsl3bT/vrNJWtLtw7SOSJZfzo+fu+f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974F5B" w:rsidRDefault="006D1EC5" w:rsidP="00974F5B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D7E2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Meeting Times</w:t>
                      </w:r>
                    </w:p>
                    <w:p w:rsidR="00974F5B" w:rsidRDefault="003A10C3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Sunday Fellowship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9:15–</w:t>
                      </w:r>
                      <w:r w:rsidR="00974F5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9:30 </w:t>
                      </w:r>
                      <w:r w:rsidR="00E313BD">
                        <w:rPr>
                          <w:rFonts w:ascii="Arial" w:hAnsi="Arial" w:cs="Arial"/>
                          <w:sz w:val="22"/>
                          <w:szCs w:val="22"/>
                        </w:rPr>
                        <w:t>AM</w:t>
                      </w:r>
                    </w:p>
                    <w:p w:rsidR="00974F5B" w:rsidRDefault="00974F5B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Sunday School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9:30 </w:t>
                      </w:r>
                      <w:r w:rsidR="00E313BD">
                        <w:rPr>
                          <w:rFonts w:ascii="Arial" w:hAnsi="Arial" w:cs="Arial"/>
                          <w:sz w:val="22"/>
                          <w:szCs w:val="22"/>
                        </w:rPr>
                        <w:t>AM</w:t>
                      </w:r>
                    </w:p>
                    <w:p w:rsidR="00974F5B" w:rsidRDefault="00974F5B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Sunday Worship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10:45 </w:t>
                      </w:r>
                      <w:r w:rsidR="00E313BD">
                        <w:rPr>
                          <w:rFonts w:ascii="Arial" w:hAnsi="Arial" w:cs="Arial"/>
                          <w:sz w:val="22"/>
                          <w:szCs w:val="22"/>
                        </w:rPr>
                        <w:t>AM</w:t>
                      </w:r>
                    </w:p>
                    <w:p w:rsidR="00974F5B" w:rsidRDefault="00974F5B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(Nursey and Kid’s Worship)</w:t>
                      </w:r>
                    </w:p>
                    <w:p w:rsidR="00974F5B" w:rsidRDefault="00974F5B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Women’s Study       (Tues.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)10:00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313BD">
                        <w:rPr>
                          <w:rFonts w:ascii="Arial" w:hAnsi="Arial" w:cs="Arial"/>
                          <w:sz w:val="22"/>
                          <w:szCs w:val="22"/>
                        </w:rPr>
                        <w:t>AM</w:t>
                      </w:r>
                    </w:p>
                    <w:p w:rsidR="00974F5B" w:rsidRDefault="00974F5B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Bible Stu</w:t>
                      </w:r>
                      <w:r w:rsidR="00E313BD">
                        <w:rPr>
                          <w:rFonts w:ascii="Arial" w:hAnsi="Arial" w:cs="Arial"/>
                          <w:sz w:val="22"/>
                          <w:szCs w:val="22"/>
                        </w:rPr>
                        <w:t>dy              (Wed.)   7:00 PM</w:t>
                      </w:r>
                    </w:p>
                    <w:p w:rsidR="00974F5B" w:rsidRDefault="00974F5B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Sidewalk Ministry     (Wed.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  9:00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313BD">
                        <w:rPr>
                          <w:rFonts w:ascii="Arial" w:hAnsi="Arial" w:cs="Arial"/>
                          <w:sz w:val="22"/>
                          <w:szCs w:val="22"/>
                        </w:rPr>
                        <w:t>AM</w:t>
                      </w:r>
                    </w:p>
                    <w:p w:rsidR="00B37B99" w:rsidRDefault="00974F5B" w:rsidP="00974F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Visitation                  (Thurs.) 9:30 </w:t>
                      </w:r>
                      <w:r w:rsidR="00E313BD">
                        <w:rPr>
                          <w:rFonts w:ascii="Arial" w:hAnsi="Arial" w:cs="Arial"/>
                          <w:sz w:val="22"/>
                          <w:szCs w:val="22"/>
                        </w:rPr>
                        <w:t>AM</w:t>
                      </w:r>
                    </w:p>
                    <w:p w:rsidR="00553873" w:rsidRDefault="004369AF" w:rsidP="00A91146">
                      <w:pPr>
                        <w:pStyle w:val="font7"/>
                        <w:jc w:val="center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24273438" wp14:editId="0F0B1C7E">
                            <wp:extent cx="2257425" cy="1343025"/>
                            <wp:effectExtent l="0" t="0" r="9525" b="9525"/>
                            <wp:docPr id="80" name="Picture 80" descr="VBS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BS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1E28" w:rsidRDefault="00127010" w:rsidP="00AF1E28">
                      <w:pPr>
                        <w:pStyle w:val="font7"/>
                        <w:spacing w:after="0" w:afterAutospacing="0"/>
                        <w:jc w:val="center"/>
                        <w:rPr>
                          <w:b/>
                          <w:color w:val="000000"/>
                        </w:rPr>
                      </w:pPr>
                      <w:proofErr w:type="spellStart"/>
                      <w:r w:rsidRPr="00160CDC">
                        <w:rPr>
                          <w:color w:val="000000"/>
                        </w:rPr>
                        <w:t>Moddie</w:t>
                      </w:r>
                      <w:proofErr w:type="spellEnd"/>
                      <w:r w:rsidRPr="00160CDC">
                        <w:rPr>
                          <w:color w:val="000000"/>
                        </w:rPr>
                        <w:t xml:space="preserve"> Strickland is the contact person for </w:t>
                      </w:r>
                      <w:r w:rsidR="00A05198">
                        <w:rPr>
                          <w:color w:val="000000"/>
                        </w:rPr>
                        <w:t xml:space="preserve">scheduling facilities and </w:t>
                      </w:r>
                      <w:r w:rsidRPr="00160CDC">
                        <w:rPr>
                          <w:color w:val="000000"/>
                        </w:rPr>
                        <w:t>church maintenance issues.</w:t>
                      </w:r>
                      <w:r w:rsidR="00553873">
                        <w:rPr>
                          <w:color w:val="000000"/>
                        </w:rPr>
                        <w:t xml:space="preserve"> </w:t>
                      </w:r>
                      <w:r w:rsidR="00FD4939">
                        <w:rPr>
                          <w:b/>
                          <w:color w:val="000000"/>
                        </w:rPr>
                        <w:t>843.687.</w:t>
                      </w:r>
                      <w:r w:rsidRPr="00160CDC">
                        <w:rPr>
                          <w:b/>
                          <w:color w:val="000000"/>
                        </w:rPr>
                        <w:t>7197</w:t>
                      </w:r>
                    </w:p>
                    <w:p w:rsidR="001C5B6B" w:rsidRDefault="001C5B6B" w:rsidP="00553873">
                      <w:pPr>
                        <w:pStyle w:val="font7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1C5B6B">
                        <w:rPr>
                          <w:rFonts w:ascii="Arial" w:hAnsi="Arial" w:cs="Arial"/>
                          <w:b/>
                          <w:color w:val="002060"/>
                        </w:rPr>
                        <w:t>Kids’ Worship Workers</w:t>
                      </w:r>
                    </w:p>
                    <w:p w:rsidR="001C5B6B" w:rsidRDefault="00AA0746" w:rsidP="00AF1E28">
                      <w:pPr>
                        <w:pStyle w:val="font7"/>
                        <w:spacing w:after="0" w:afterAutospacing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         </w:t>
                      </w:r>
                      <w:r w:rsidR="00BA5E82">
                        <w:rPr>
                          <w:color w:val="000000"/>
                        </w:rPr>
                        <w:t>6/04</w:t>
                      </w:r>
                      <w:r w:rsidRPr="00AF1E28">
                        <w:rPr>
                          <w:color w:val="000000"/>
                        </w:rPr>
                        <w:tab/>
                      </w:r>
                      <w:r w:rsidR="00BA5E82">
                        <w:rPr>
                          <w:color w:val="000000"/>
                        </w:rPr>
                        <w:t>Betty Jo Jones</w:t>
                      </w:r>
                    </w:p>
                    <w:p w:rsidR="00AF1E28" w:rsidRDefault="00AF1E28" w:rsidP="00AF1E28">
                      <w:pPr>
                        <w:pStyle w:val="font7"/>
                        <w:spacing w:after="0" w:afterAutospac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     </w:t>
                      </w:r>
                      <w:r w:rsidR="00BA5E82">
                        <w:rPr>
                          <w:color w:val="000000"/>
                        </w:rPr>
                        <w:t>6/11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ab/>
                      </w:r>
                      <w:r w:rsidR="00BA5E82">
                        <w:rPr>
                          <w:color w:val="000000"/>
                        </w:rPr>
                        <w:t>Darlene Strickland</w:t>
                      </w:r>
                    </w:p>
                    <w:p w:rsidR="00AF1E28" w:rsidRDefault="00AF1E28" w:rsidP="00AF1E28">
                      <w:pPr>
                        <w:pStyle w:val="font7"/>
                        <w:spacing w:after="0" w:afterAutospac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     </w:t>
                      </w:r>
                      <w:r w:rsidR="00BA5E82">
                        <w:rPr>
                          <w:color w:val="000000"/>
                        </w:rPr>
                        <w:t>6/18</w:t>
                      </w:r>
                      <w:r>
                        <w:rPr>
                          <w:color w:val="000000"/>
                        </w:rPr>
                        <w:tab/>
                      </w:r>
                      <w:r w:rsidR="00BA5E82">
                        <w:rPr>
                          <w:color w:val="000000"/>
                        </w:rPr>
                        <w:t>Delores Jones</w:t>
                      </w:r>
                    </w:p>
                    <w:p w:rsidR="00345645" w:rsidRDefault="00AF1E28" w:rsidP="00673718">
                      <w:pPr>
                        <w:pStyle w:val="font7"/>
                        <w:spacing w:after="0" w:afterAutospacing="0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ab/>
                      </w:r>
                      <w:r w:rsidR="00BA5E82">
                        <w:rPr>
                          <w:color w:val="000000"/>
                        </w:rPr>
                        <w:t>6/25</w:t>
                      </w:r>
                      <w:r>
                        <w:rPr>
                          <w:color w:val="000000"/>
                        </w:rPr>
                        <w:tab/>
                      </w:r>
                      <w:r w:rsidR="00BA5E82">
                        <w:rPr>
                          <w:color w:val="000000"/>
                        </w:rPr>
                        <w:t xml:space="preserve">Crystal </w:t>
                      </w:r>
                      <w:proofErr w:type="spellStart"/>
                      <w:r w:rsidR="00BA5E82">
                        <w:rPr>
                          <w:color w:val="000000"/>
                        </w:rPr>
                        <w:t>Brayboy</w:t>
                      </w:r>
                      <w:proofErr w:type="spellEnd"/>
                    </w:p>
                    <w:p w:rsidR="00345645" w:rsidRPr="00553873" w:rsidRDefault="00345645" w:rsidP="00553873">
                      <w:pPr>
                        <w:pStyle w:val="font7"/>
                        <w:jc w:val="center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558C" w:rsidRDefault="004369AF" w:rsidP="0003267E">
      <w:pPr>
        <w:jc w:val="both"/>
        <w:rPr>
          <w:vertAlign w:val="subscript"/>
        </w:rPr>
      </w:pPr>
      <w:r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6D17347" wp14:editId="0C405738">
                <wp:simplePos x="0" y="0"/>
                <wp:positionH relativeFrom="column">
                  <wp:posOffset>2638425</wp:posOffset>
                </wp:positionH>
                <wp:positionV relativeFrom="paragraph">
                  <wp:posOffset>6242685</wp:posOffset>
                </wp:positionV>
                <wp:extent cx="2322195" cy="1685925"/>
                <wp:effectExtent l="0" t="0" r="1905" b="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3087" w:rsidRDefault="00443087" w:rsidP="00443087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color w:val="4BACC6"/>
                              </w:rPr>
                            </w:pPr>
                          </w:p>
                          <w:p w:rsidR="00E502A2" w:rsidRPr="00D11D33" w:rsidRDefault="00E502A2" w:rsidP="008916A2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D17347" id="Text Box 24" o:spid="_x0000_s1033" type="#_x0000_t202" style="position:absolute;left:0;text-align:left;margin-left:207.75pt;margin-top:491.55pt;width:182.85pt;height:13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443087" w:rsidRDefault="00443087" w:rsidP="00443087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color w:val="4BACC6"/>
                        </w:rPr>
                      </w:pPr>
                    </w:p>
                    <w:p w:rsidR="00E502A2" w:rsidRPr="00D11D33" w:rsidRDefault="00E502A2" w:rsidP="008916A2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B5EAC74" wp14:editId="1A0A9EF5">
                <wp:simplePos x="0" y="0"/>
                <wp:positionH relativeFrom="column">
                  <wp:posOffset>2575560</wp:posOffset>
                </wp:positionH>
                <wp:positionV relativeFrom="page">
                  <wp:posOffset>8210550</wp:posOffset>
                </wp:positionV>
                <wp:extent cx="2385060" cy="1466850"/>
                <wp:effectExtent l="3810" t="0" r="1905" b="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67FD" w:rsidRDefault="009F67FD" w:rsidP="00D11D3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4BACC6"/>
                              </w:rPr>
                            </w:pPr>
                          </w:p>
                          <w:p w:rsidR="0079456C" w:rsidRPr="0004309D" w:rsidRDefault="0079456C" w:rsidP="0079456C">
                            <w:pPr>
                              <w:rPr>
                                <w:rFonts w:ascii="Verdana" w:hAnsi="Verdana"/>
                                <w:color w:val="4BACC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5EAC74" id="Text Box 23" o:spid="_x0000_s1034" type="#_x0000_t202" style="position:absolute;left:0;text-align:left;margin-left:202.8pt;margin-top:646.5pt;width:187.8pt;height:115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" filled="f" fillcolor="#fffffe" stroked="f" strokecolor="#212120" insetpen="t">
                <v:textbox inset="2.88pt,2.88pt,2.88pt,2.88pt">
                  <w:txbxContent>
                    <w:p w:rsidR="009F67FD" w:rsidRDefault="009F67FD" w:rsidP="00D11D33">
                      <w:pPr>
                        <w:jc w:val="center"/>
                        <w:rPr>
                          <w:rFonts w:ascii="Verdana" w:hAnsi="Verdana"/>
                          <w:b/>
                          <w:color w:val="4BACC6"/>
                        </w:rPr>
                      </w:pPr>
                    </w:p>
                    <w:p w:rsidR="0079456C" w:rsidRPr="0004309D" w:rsidRDefault="0079456C" w:rsidP="0079456C">
                      <w:pPr>
                        <w:rPr>
                          <w:rFonts w:ascii="Verdana" w:hAnsi="Verdana"/>
                          <w:color w:val="4BACC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8366C">
        <w:rPr>
          <w:vertAlign w:val="subscript"/>
        </w:rPr>
        <w:t xml:space="preserve"> </w:t>
      </w: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133A66" w:rsidP="0003267E">
      <w:pPr>
        <w:jc w:val="both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32826" wp14:editId="1267E81D">
                <wp:simplePos x="0" y="0"/>
                <wp:positionH relativeFrom="column">
                  <wp:posOffset>295275</wp:posOffset>
                </wp:positionH>
                <wp:positionV relativeFrom="paragraph">
                  <wp:posOffset>125730</wp:posOffset>
                </wp:positionV>
                <wp:extent cx="2238375" cy="1609725"/>
                <wp:effectExtent l="0" t="0" r="2857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609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7C2" w:rsidRDefault="00AF47C2" w:rsidP="00B168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3B157137" wp14:editId="40A5208D">
                                  <wp:extent cx="2060926" cy="112395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d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1841" cy="1129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7C2" w:rsidRPr="00A06083" w:rsidRDefault="00AF47C2" w:rsidP="00B168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06083">
                              <w:rPr>
                                <w:b/>
                                <w:color w:val="000000" w:themeColor="text1"/>
                              </w:rPr>
                              <w:t>Kyla Elizabeth Dial</w:t>
                            </w:r>
                          </w:p>
                          <w:p w:rsidR="00AF47C2" w:rsidRPr="00A06083" w:rsidRDefault="00AF47C2" w:rsidP="00AF47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06083">
                              <w:rPr>
                                <w:b/>
                                <w:color w:val="000000" w:themeColor="text1"/>
                              </w:rPr>
                              <w:t>Lester Locklear</w:t>
                            </w:r>
                          </w:p>
                          <w:p w:rsidR="00AF47C2" w:rsidRDefault="00AF47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left:0;text-align:left;margin-left:23.25pt;margin-top:9.9pt;width:176.25pt;height:1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" fillcolor="white [3201]" strokecolor="black [3200]" strokeweight="2pt">
                <v:textbox>
                  <w:txbxContent>
                    <w:p w:rsidR="00AF47C2" w:rsidRDefault="00AF47C2" w:rsidP="00B1688D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3B157137" wp14:editId="40A5208D">
                            <wp:extent cx="2060926" cy="112395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d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1841" cy="1129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47C2" w:rsidRPr="00A06083" w:rsidRDefault="00AF47C2" w:rsidP="00B1688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A06083">
                        <w:rPr>
                          <w:b/>
                          <w:color w:val="000000" w:themeColor="text1"/>
                        </w:rPr>
                        <w:t>Kyla Elizabeth Dial</w:t>
                      </w:r>
                    </w:p>
                    <w:p w:rsidR="00AF47C2" w:rsidRPr="00A06083" w:rsidRDefault="00AF47C2" w:rsidP="00AF47C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A06083">
                        <w:rPr>
                          <w:b/>
                          <w:color w:val="000000" w:themeColor="text1"/>
                        </w:rPr>
                        <w:t>Lester Locklear</w:t>
                      </w:r>
                    </w:p>
                    <w:p w:rsidR="00AF47C2" w:rsidRDefault="00AF47C2"/>
                  </w:txbxContent>
                </v:textbox>
              </v:shape>
            </w:pict>
          </mc:Fallback>
        </mc:AlternateContent>
      </w: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AF47C2" w:rsidRDefault="00AF47C2" w:rsidP="0003267E">
      <w:pPr>
        <w:jc w:val="both"/>
      </w:pPr>
    </w:p>
    <w:p w:rsidR="009F558C" w:rsidRPr="009F558C" w:rsidRDefault="00345645" w:rsidP="0003267E">
      <w:pPr>
        <w:jc w:val="both"/>
      </w:pPr>
      <w:r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480D50D" wp14:editId="7D7A2877">
                <wp:simplePos x="0" y="0"/>
                <wp:positionH relativeFrom="column">
                  <wp:posOffset>5257800</wp:posOffset>
                </wp:positionH>
                <wp:positionV relativeFrom="paragraph">
                  <wp:posOffset>120014</wp:posOffset>
                </wp:positionV>
                <wp:extent cx="2286000" cy="4752975"/>
                <wp:effectExtent l="0" t="0" r="0" b="952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5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4" seq="2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80D50D" id="_x0000_s1035" type="#_x0000_t202" style="position:absolute;left:0;text-align:left;margin-left:414pt;margin-top:9.45pt;width:180pt;height:374.2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" filled="f" fillcolor="#fffffe" stroked="f" strokecolor="#212120" insetpen="t">
                <v:textbox inset="2.88pt,2.88pt,2.88pt,2.88pt">
                  <w:txbxContent/>
                </v:textbox>
              </v:shape>
            </w:pict>
          </mc:Fallback>
        </mc:AlternateContent>
      </w: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  <w:bookmarkStart w:id="0" w:name="_GoBack"/>
    </w:p>
    <w:bookmarkEnd w:id="0"/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3A10C3" w:rsidP="0003267E">
      <w:pPr>
        <w:jc w:val="both"/>
      </w:pPr>
      <w:r>
        <w:rPr>
          <w:noProof/>
          <w:color w:val="000080"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4771711" wp14:editId="47BCDFA9">
                <wp:simplePos x="0" y="0"/>
                <wp:positionH relativeFrom="column">
                  <wp:posOffset>4962525</wp:posOffset>
                </wp:positionH>
                <wp:positionV relativeFrom="page">
                  <wp:posOffset>7457440</wp:posOffset>
                </wp:positionV>
                <wp:extent cx="2804160" cy="428625"/>
                <wp:effectExtent l="0" t="0" r="0" b="9525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1518" w:rsidRPr="000D7E2F" w:rsidRDefault="00D11D33" w:rsidP="00D11D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D7E2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CONNECT WITH US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390.75pt;margin-top:587.2pt;width:220.8pt;height:33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DB1518" w:rsidRPr="000D7E2F" w:rsidRDefault="00D11D33" w:rsidP="00D11D3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D7E2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CONNECT WITH 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Default="003A10C3" w:rsidP="0003267E">
      <w:pPr>
        <w:jc w:val="both"/>
      </w:pPr>
      <w:r>
        <w:rPr>
          <w:noProof/>
          <w:vertAlign w:val="subscript"/>
          <w:lang w:eastAsia="en-US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767A480" wp14:editId="7E1E70A7">
                <wp:simplePos x="0" y="0"/>
                <wp:positionH relativeFrom="column">
                  <wp:posOffset>5010150</wp:posOffset>
                </wp:positionH>
                <wp:positionV relativeFrom="page">
                  <wp:posOffset>7886699</wp:posOffset>
                </wp:positionV>
                <wp:extent cx="2689860" cy="1724025"/>
                <wp:effectExtent l="0" t="0" r="0" b="952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00B0" w:rsidRPr="0004309D" w:rsidRDefault="004800B0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30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Calvary Way Baptist Church</w:t>
                            </w:r>
                          </w:p>
                          <w:p w:rsidR="004800B0" w:rsidRPr="0004309D" w:rsidRDefault="004800B0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30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208 North Main St</w:t>
                            </w:r>
                            <w:r w:rsidR="00FD4939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reet</w:t>
                            </w:r>
                          </w:p>
                          <w:p w:rsidR="004800B0" w:rsidRPr="0004309D" w:rsidRDefault="004800B0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30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 O Box 1748</w:t>
                            </w:r>
                          </w:p>
                          <w:p w:rsidR="004800B0" w:rsidRPr="0004309D" w:rsidRDefault="004800B0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30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Pembroke NC  28372</w:t>
                            </w:r>
                          </w:p>
                          <w:p w:rsidR="00DA7C3C" w:rsidRPr="0004309D" w:rsidRDefault="004800B0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30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910.521.4114</w:t>
                            </w:r>
                          </w:p>
                          <w:p w:rsidR="004800B0" w:rsidRPr="0004309D" w:rsidRDefault="00133A66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="004800B0" w:rsidRPr="0004309D">
                                <w:rPr>
                                  <w:rStyle w:val="Hyperlink"/>
                                  <w:rFonts w:ascii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www.calvarywaybaptist.org</w:t>
                              </w:r>
                            </w:hyperlink>
                          </w:p>
                          <w:p w:rsidR="004800B0" w:rsidRPr="0004309D" w:rsidRDefault="00133A66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="004800B0" w:rsidRPr="0004309D">
                                <w:rPr>
                                  <w:rStyle w:val="Hyperlink"/>
                                  <w:rFonts w:ascii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http://www.facebook/CalvaryWayChurch</w:t>
                              </w:r>
                            </w:hyperlink>
                          </w:p>
                          <w:p w:rsidR="004800B0" w:rsidRPr="0004309D" w:rsidRDefault="004800B0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30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twitter@CalvaryWayCH</w:t>
                            </w:r>
                            <w:proofErr w:type="spellEnd"/>
                          </w:p>
                          <w:p w:rsidR="004800B0" w:rsidRPr="0004309D" w:rsidRDefault="004800B0" w:rsidP="004800B0">
                            <w:pPr>
                              <w:jc w:val="center"/>
                              <w:rPr>
                                <w:rFonts w:ascii="Calibri" w:hAnsi="Calibri" w:cs="Calibri"/>
                                <w:color w:val="333333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30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Instagram@CalvaryWayChurch</w:t>
                            </w:r>
                            <w:proofErr w:type="spellEnd"/>
                          </w:p>
                          <w:p w:rsidR="004800B0" w:rsidRDefault="004800B0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7C0402" w:rsidRDefault="007C0402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7C0402" w:rsidRDefault="007C0402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7C0402" w:rsidRDefault="007C0402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8B1074" w:rsidRDefault="008B1074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7C0402" w:rsidRPr="004800B0" w:rsidRDefault="007C0402" w:rsidP="004800B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left:0;text-align:left;margin-left:394.5pt;margin-top:621pt;width:211.8pt;height:135.7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4800B0" w:rsidRPr="0004309D" w:rsidRDefault="004800B0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0430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Calvary Way Baptist Church</w:t>
                      </w:r>
                    </w:p>
                    <w:p w:rsidR="004800B0" w:rsidRPr="0004309D" w:rsidRDefault="004800B0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0430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208 North Main St</w:t>
                      </w:r>
                      <w:r w:rsidR="00FD4939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reet</w:t>
                      </w:r>
                    </w:p>
                    <w:p w:rsidR="004800B0" w:rsidRPr="0004309D" w:rsidRDefault="004800B0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0430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P O Box 1748</w:t>
                      </w:r>
                    </w:p>
                    <w:p w:rsidR="004800B0" w:rsidRPr="0004309D" w:rsidRDefault="004800B0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0430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Pembroke NC  28372</w:t>
                      </w:r>
                    </w:p>
                    <w:p w:rsidR="00DA7C3C" w:rsidRPr="0004309D" w:rsidRDefault="004800B0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0430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910.521.4114</w:t>
                      </w:r>
                    </w:p>
                    <w:p w:rsidR="004800B0" w:rsidRPr="0004309D" w:rsidRDefault="00133A66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hyperlink r:id="rId17" w:history="1">
                        <w:r w:rsidR="004800B0" w:rsidRPr="0004309D">
                          <w:rPr>
                            <w:rStyle w:val="Hyperlink"/>
                            <w:rFonts w:ascii="Calibri" w:hAnsi="Calibri" w:cs="Calibri"/>
                            <w:color w:val="000000"/>
                            <w:sz w:val="22"/>
                            <w:szCs w:val="22"/>
                          </w:rPr>
                          <w:t>www.calvarywaybaptist.org</w:t>
                        </w:r>
                      </w:hyperlink>
                    </w:p>
                    <w:p w:rsidR="004800B0" w:rsidRPr="0004309D" w:rsidRDefault="00133A66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hyperlink r:id="rId18" w:history="1">
                        <w:r w:rsidR="004800B0" w:rsidRPr="0004309D">
                          <w:rPr>
                            <w:rStyle w:val="Hyperlink"/>
                            <w:rFonts w:ascii="Calibri" w:hAnsi="Calibri" w:cs="Calibri"/>
                            <w:color w:val="000000"/>
                            <w:sz w:val="22"/>
                            <w:szCs w:val="22"/>
                          </w:rPr>
                          <w:t>http://www.facebook/CalvaryWayChurch</w:t>
                        </w:r>
                      </w:hyperlink>
                    </w:p>
                    <w:p w:rsidR="004800B0" w:rsidRPr="0004309D" w:rsidRDefault="004800B0" w:rsidP="004800B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 w:rsidRPr="000430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twitter@CalvaryWayCH</w:t>
                      </w:r>
                      <w:proofErr w:type="spellEnd"/>
                    </w:p>
                    <w:p w:rsidR="004800B0" w:rsidRPr="0004309D" w:rsidRDefault="004800B0" w:rsidP="004800B0">
                      <w:pPr>
                        <w:jc w:val="center"/>
                        <w:rPr>
                          <w:rFonts w:ascii="Calibri" w:hAnsi="Calibri" w:cs="Calibri"/>
                          <w:color w:val="333333"/>
                          <w:sz w:val="22"/>
                          <w:szCs w:val="22"/>
                        </w:rPr>
                      </w:pPr>
                      <w:proofErr w:type="spellStart"/>
                      <w:r w:rsidRPr="000430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Instagram@CalvaryWayChurch</w:t>
                      </w:r>
                      <w:proofErr w:type="spellEnd"/>
                    </w:p>
                    <w:p w:rsidR="004800B0" w:rsidRDefault="004800B0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7C0402" w:rsidRDefault="007C0402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7C0402" w:rsidRDefault="007C0402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7C0402" w:rsidRDefault="007C0402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8B1074" w:rsidRDefault="008B1074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7C0402" w:rsidRPr="004800B0" w:rsidRDefault="007C0402" w:rsidP="004800B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55A3" w:rsidRDefault="004A55A3" w:rsidP="0003267E">
      <w:pPr>
        <w:jc w:val="both"/>
      </w:pPr>
    </w:p>
    <w:p w:rsidR="009F558C" w:rsidRPr="009F558C" w:rsidRDefault="00E313BD" w:rsidP="0003267E">
      <w:pPr>
        <w:jc w:val="both"/>
      </w:pPr>
      <w:r w:rsidRPr="00A6353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002C3" wp14:editId="4FB6DA17">
                <wp:simplePos x="0" y="0"/>
                <wp:positionH relativeFrom="column">
                  <wp:posOffset>252730</wp:posOffset>
                </wp:positionH>
                <wp:positionV relativeFrom="paragraph">
                  <wp:posOffset>151130</wp:posOffset>
                </wp:positionV>
                <wp:extent cx="2052320" cy="1200150"/>
                <wp:effectExtent l="0" t="0" r="2476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341" w:rsidRDefault="00A6353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610C1E6" wp14:editId="5BEB76EF">
                                  <wp:extent cx="1988822" cy="1390650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vary Way new logo final black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6893" cy="1396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left:0;text-align:left;margin-left:19.9pt;margin-top:11.9pt;width:161.6pt;height:94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">
                <v:textbox>
                  <w:txbxContent>
                    <w:p w:rsidR="00F27341" w:rsidRDefault="00A6353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610C1E6" wp14:editId="5BEB76EF">
                            <wp:extent cx="1988822" cy="1390650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vary Way new logo final black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6893" cy="1396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9F558C" w:rsidRPr="009F558C" w:rsidRDefault="009F558C" w:rsidP="0003267E">
      <w:pPr>
        <w:jc w:val="both"/>
      </w:pPr>
    </w:p>
    <w:p w:rsidR="00585D54" w:rsidRPr="00DC6F28" w:rsidRDefault="00585D54" w:rsidP="00DC6F28">
      <w:pPr>
        <w:sectPr w:rsidR="00585D54" w:rsidRPr="00DC6F28" w:rsidSect="00FE56FD">
          <w:pgSz w:w="12242" w:h="15842" w:code="1"/>
          <w:pgMar w:top="0" w:right="23" w:bottom="0" w:left="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page" w:tblpX="7048" w:tblpY="1096"/>
        <w:tblW w:w="0" w:type="auto"/>
        <w:tblLook w:val="04A0" w:firstRow="1" w:lastRow="0" w:firstColumn="1" w:lastColumn="0" w:noHBand="0" w:noVBand="1"/>
      </w:tblPr>
      <w:tblGrid>
        <w:gridCol w:w="1152"/>
        <w:gridCol w:w="1204"/>
        <w:gridCol w:w="1152"/>
      </w:tblGrid>
      <w:tr w:rsidR="009D3616" w:rsidTr="005A08E9">
        <w:tc>
          <w:tcPr>
            <w:tcW w:w="3508" w:type="dxa"/>
            <w:gridSpan w:val="3"/>
          </w:tcPr>
          <w:p w:rsidR="009D3616" w:rsidRPr="00554BF6" w:rsidRDefault="009D3616" w:rsidP="005A08E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June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Pr="00554BF6" w:rsidRDefault="009D3616" w:rsidP="005A08E9">
            <w:pPr>
              <w:jc w:val="center"/>
              <w:rPr>
                <w:b/>
              </w:rPr>
            </w:pPr>
            <w:r w:rsidRPr="00554BF6">
              <w:rPr>
                <w:b/>
              </w:rPr>
              <w:t>Date</w:t>
            </w:r>
          </w:p>
        </w:tc>
        <w:tc>
          <w:tcPr>
            <w:tcW w:w="1204" w:type="dxa"/>
            <w:vAlign w:val="center"/>
          </w:tcPr>
          <w:p w:rsidR="009D3616" w:rsidRPr="00554BF6" w:rsidRDefault="009D3616" w:rsidP="005A08E9">
            <w:pPr>
              <w:jc w:val="center"/>
              <w:rPr>
                <w:b/>
              </w:rPr>
            </w:pPr>
            <w:r>
              <w:rPr>
                <w:b/>
              </w:rPr>
              <w:t>Acts</w:t>
            </w:r>
          </w:p>
        </w:tc>
        <w:tc>
          <w:tcPr>
            <w:tcW w:w="1152" w:type="dxa"/>
            <w:vAlign w:val="center"/>
          </w:tcPr>
          <w:p w:rsidR="009D3616" w:rsidRPr="00554BF6" w:rsidRDefault="009D3616" w:rsidP="005A08E9">
            <w:pPr>
              <w:jc w:val="center"/>
              <w:rPr>
                <w:b/>
              </w:rPr>
            </w:pPr>
            <w:r w:rsidRPr="00554BF6">
              <w:rPr>
                <w:b/>
              </w:rPr>
              <w:t>Chapter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564C2D" wp14:editId="1BB52F9E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11430</wp:posOffset>
                      </wp:positionV>
                      <wp:extent cx="238125" cy="14287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BA2439B" id="Rectangle 22" o:spid="_x0000_s1026" style="position:absolute;margin-left:12.7pt;margin-top:.9pt;width:18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" fillcolor="white [3201]" strokecolor="black [3213]" strokeweight=".25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10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9D3616" w:rsidRDefault="009D3616" w:rsidP="005A08E9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F08F00" wp14:editId="77AABB3A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10795</wp:posOffset>
                      </wp:positionV>
                      <wp:extent cx="238125" cy="14287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8E20D2E" id="Rectangle 44" o:spid="_x0000_s1026" style="position:absolute;margin-left:12.4pt;margin-top:.85pt;width:18.75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DDA42B" wp14:editId="30EFE874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9476157" id="Rectangle 23" o:spid="_x0000_s1026" style="position:absolute;margin-left:443.35pt;margin-top:87.75pt;width:18.7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O0VTR9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11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3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B57417" wp14:editId="1233A147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F9C6A99" id="Rectangle 24" o:spid="_x0000_s1026" style="position:absolute;margin-left:443.35pt;margin-top:87.75pt;width:18.7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Pkg4/x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4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BECB47" wp14:editId="6F893C41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E8E81AF" id="Rectangle 25" o:spid="_x0000_s1026" style="position:absolute;margin-left:443.35pt;margin-top:87.75pt;width:18.7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ATRUxW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5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ED9852B" wp14:editId="79D6B0B0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0</wp:posOffset>
                      </wp:positionV>
                      <wp:extent cx="238125" cy="142875"/>
                      <wp:effectExtent l="0" t="0" r="28575" b="285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383257" id="Rectangle 47" o:spid="_x0000_s1026" style="position:absolute;margin-left:12.75pt;margin-top:0;width:18.7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4549B2" wp14:editId="492911F2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E58BC60" id="Rectangle 26" o:spid="_x0000_s1026" style="position:absolute;margin-left:443.35pt;margin-top:87.75pt;width:18.7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GztzHJ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12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6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7A25A6A" wp14:editId="3A7364C2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0</wp:posOffset>
                      </wp:positionV>
                      <wp:extent cx="238125" cy="142875"/>
                      <wp:effectExtent l="0" t="0" r="28575" b="28575"/>
                      <wp:wrapNone/>
                      <wp:docPr id="135" name="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98760C" id="Rectangle 135" o:spid="_x0000_s1026" style="position:absolute;margin-left:14.25pt;margin-top:0;width:18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13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7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ED2E8E" wp14:editId="611FF3BF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20320</wp:posOffset>
                      </wp:positionV>
                      <wp:extent cx="238125" cy="152400"/>
                      <wp:effectExtent l="0" t="0" r="28575" b="1905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BEBE7C2" id="Rectangle 82" o:spid="_x0000_s1026" style="position:absolute;margin-left:14.25pt;margin-top:1.6pt;width:18.7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B3fA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D6D176" wp14:editId="492E64FF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EEACECC" id="Rectangle 28" o:spid="_x0000_s1026" style="position:absolute;margin-left:443.35pt;margin-top:87.75pt;width:18.75pt;height:1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14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8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3E56F45" wp14:editId="63EA5B5E">
                  <wp:extent cx="255905" cy="152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C012EB" wp14:editId="53A29F2E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88A6B85" id="Rectangle 29" o:spid="_x0000_s1026" style="position:absolute;margin-left:443.35pt;margin-top:87.75pt;width:18.7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O/kTsR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15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9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C19170" wp14:editId="3CF5347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17780</wp:posOffset>
                      </wp:positionV>
                      <wp:extent cx="238125" cy="142875"/>
                      <wp:effectExtent l="0" t="0" r="28575" b="2857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96C62EC" id="Rectangle 48" o:spid="_x0000_s1026" style="position:absolute;margin-left:13.85pt;margin-top:1.4pt;width:18.7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" fillcolor="window" strokecolor="windowText" strokeweight="1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EB0E67" wp14:editId="45945657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384BD59" id="Rectangle 30" o:spid="_x0000_s1026" style="position:absolute;margin-left:443.35pt;margin-top:87.75pt;width:18.75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JEZuHt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16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10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C12809" wp14:editId="1B29D8B5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C44A148" id="Rectangle 17" o:spid="_x0000_s1026" style="position:absolute;margin-left:443.35pt;margin-top:87.75pt;width:18.7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11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6B5FC3" wp14:editId="454584AC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4E65AA1" id="Rectangle 31" o:spid="_x0000_s1026" style="position:absolute;margin-left:443.35pt;margin-top:87.75pt;width:18.7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Ht8F9F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12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6FF833E" wp14:editId="635AA34F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36A6E98" id="Rectangle 32" o:spid="_x0000_s1026" style="position:absolute;margin-left:443.35pt;margin-top:87.75pt;width:18.75pt;height:1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ATUl/V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2737F9F9" wp14:editId="297D8AFE">
                  <wp:extent cx="255905" cy="1524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17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13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049FB54" wp14:editId="413BA32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0</wp:posOffset>
                      </wp:positionV>
                      <wp:extent cx="238125" cy="142875"/>
                      <wp:effectExtent l="0" t="0" r="28575" b="28575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98CB380" id="Rectangle 129" o:spid="_x0000_s1026" style="position:absolute;margin-left:15pt;margin-top:0;width:18.7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EFD123" wp14:editId="3636F2BF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58A7649" id="Rectangle 20" o:spid="_x0000_s1026" style="position:absolute;margin-left:443.35pt;margin-top:87.75pt;width:18.75pt;height: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JK9zTt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18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14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50B6AB7" wp14:editId="5209ECCF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19050</wp:posOffset>
                      </wp:positionV>
                      <wp:extent cx="238125" cy="142875"/>
                      <wp:effectExtent l="0" t="0" r="28575" b="28575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86ADF5" id="Rectangle 130" o:spid="_x0000_s1026" style="position:absolute;margin-left:14.25pt;margin-top:1.5pt;width:18.7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1CEA4A1" wp14:editId="4F8E8FC0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2975FE5" id="Rectangle 33" o:spid="_x0000_s1026" style="position:absolute;margin-left:443.35pt;margin-top:87.75pt;width:18.7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DusThf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19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15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B2D9BBB" wp14:editId="0FBC2CC1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07589D0" id="Rectangle 34" o:spid="_x0000_s1026" style="position:absolute;margin-left:443.35pt;margin-top:87.75pt;width:18.75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D6hJa8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410D9718" wp14:editId="416A4949">
                  <wp:extent cx="255905" cy="1524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20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16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58A5FFF" wp14:editId="48917162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9A5D146" id="Rectangle 35" o:spid="_x0000_s1026" style="position:absolute;margin-left:443.35pt;margin-top:87.75pt;width:18.75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0EB79BD7" wp14:editId="34E2356A">
                  <wp:extent cx="255905" cy="1524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21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17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27E0B9" wp14:editId="45E50268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A81EF49" id="Rectangle 36" o:spid="_x0000_s1026" style="position:absolute;margin-left:443.35pt;margin-top:87.75pt;width:18.75pt;height:1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G9JuTJ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18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9A2A84" wp14:editId="1E5E08E2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4758048" id="Rectangle 37" o:spid="_x0000_s1026" style="position:absolute;margin-left:443.35pt;margin-top:87.75pt;width:18.7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CFLBaY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19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87948E" wp14:editId="245AC5E2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8AE2076" id="Rectangle 38" o:spid="_x0000_s1026" style="position:absolute;margin-left:443.35pt;margin-top:87.75pt;width:18.75pt;height:1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Qu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49662EB7" wp14:editId="701B047C">
                  <wp:extent cx="255905" cy="152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22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20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787F95D" wp14:editId="1676496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238125" cy="142875"/>
                      <wp:effectExtent l="0" t="0" r="28575" b="28575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1EB8A27" id="Rectangle 131" o:spid="_x0000_s1026" style="position:absolute;margin-left:15pt;margin-top:2.25pt;width:18.7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" fillcolor="window" strokecolor="windowText" strokeweight=".25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2EB3F2C" wp14:editId="25E368C2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6EBA592" id="Rectangle 39" o:spid="_x0000_s1026" style="position:absolute;margin-left:443.35pt;margin-top:87.75pt;width:18.7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DsQDuE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23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21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03691ED" wp14:editId="6888F475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33655</wp:posOffset>
                      </wp:positionV>
                      <wp:extent cx="238125" cy="142875"/>
                      <wp:effectExtent l="0" t="0" r="28575" b="28575"/>
                      <wp:wrapNone/>
                      <wp:docPr id="132" name="Rect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5A63A5" id="Rectangle 132" o:spid="_x0000_s1026" style="position:absolute;margin-left:14.6pt;margin-top:2.65pt;width:18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91711A8" wp14:editId="350D3C1D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15F5419" id="Rectangle 40" o:spid="_x0000_s1026" style="position:absolute;margin-left:443.35pt;margin-top:87.75pt;width:18.75pt;height:1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NljgWF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24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22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C7F575" wp14:editId="2D2069F0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96EA581" id="Rectangle 41" o:spid="_x0000_s1026" style="position:absolute;margin-left:443.35pt;margin-top:87.75pt;width:18.7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DMGLst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4F8CED42" wp14:editId="6C76EB58">
                  <wp:extent cx="255905" cy="152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25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23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2F7E2A" wp14:editId="1E07DA04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5DC42AC" id="Rectangle 42" o:spid="_x0000_s1026" style="position:absolute;margin-left:443.35pt;margin-top:87.75pt;width:18.75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Eyuru9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2E438D3E" wp14:editId="708E496E">
                  <wp:extent cx="255905" cy="152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26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24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A3ECDC" wp14:editId="34C27CFA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6CB4F77" id="Rectangle 43" o:spid="_x0000_s1026" style="position:absolute;margin-left:443.35pt;margin-top:87.75pt;width:18.7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CmywFF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25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t>Reflection</w:t>
            </w:r>
            <w:r w:rsidRPr="003629A9">
              <w:rPr>
                <w:noProof/>
                <w:lang w:eastAsia="en-US"/>
              </w:rPr>
              <w:t xml:space="preserve"> </w:t>
            </w: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41607C" wp14:editId="7B1F2A78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EDF02B2" id="Rectangle 49" o:spid="_x0000_s1026" style="position:absolute;margin-left:443.35pt;margin-top:87.75pt;width:18.75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KQ6Ap5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26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AD2AFC" wp14:editId="0F570D3F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B68373E" id="Rectangle 61" o:spid="_x0000_s1026" style="position:absolute;margin-left:443.35pt;margin-top:87.75pt;width:18.7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19A3DB91" wp14:editId="3E2B0D90">
                  <wp:extent cx="255905" cy="1524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27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27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B41685" wp14:editId="5BD0B18C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33020</wp:posOffset>
                      </wp:positionV>
                      <wp:extent cx="238125" cy="142875"/>
                      <wp:effectExtent l="0" t="0" r="28575" b="28575"/>
                      <wp:wrapNone/>
                      <wp:docPr id="133" name="Rect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AEE151" id="Rectangle 133" o:spid="_x0000_s1026" style="position:absolute;margin-left:14.95pt;margin-top:2.6pt;width:18.75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28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  <w:tc>
          <w:tcPr>
            <w:tcW w:w="1204" w:type="dxa"/>
            <w:vAlign w:val="center"/>
          </w:tcPr>
          <w:p w:rsidR="009D3616" w:rsidRPr="003A10C3" w:rsidRDefault="009D3616" w:rsidP="005A08E9">
            <w:pPr>
              <w:jc w:val="center"/>
              <w:rPr>
                <w:b/>
                <w:noProof/>
                <w:lang w:eastAsia="en-US"/>
              </w:rPr>
            </w:pPr>
            <w:r w:rsidRPr="003A10C3">
              <w:rPr>
                <w:b/>
                <w:noProof/>
                <w:lang w:eastAsia="en-US"/>
              </w:rPr>
              <w:t>Hebrews</w: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28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03841C4" wp14:editId="393FEA59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9525</wp:posOffset>
                      </wp:positionV>
                      <wp:extent cx="238125" cy="142875"/>
                      <wp:effectExtent l="0" t="0" r="28575" b="28575"/>
                      <wp:wrapNone/>
                      <wp:docPr id="134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06EF72" id="Rectangle 134" o:spid="_x0000_s1026" style="position:absolute;margin-left:15.75pt;margin-top:.75pt;width:18.7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1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29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40E32C5" wp14:editId="0FBE92A0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2E43043" id="Rectangle 64" o:spid="_x0000_s1026" style="position:absolute;margin-left:443.35pt;margin-top:87.75pt;width:18.75pt;height:1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C0tkQm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1D0BBC8C" wp14:editId="664D1814">
                  <wp:extent cx="255905" cy="1524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2</w:t>
            </w:r>
          </w:p>
        </w:tc>
      </w:tr>
      <w:tr w:rsidR="009D3616" w:rsidTr="005A08E9"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30</w:t>
            </w:r>
          </w:p>
        </w:tc>
        <w:tc>
          <w:tcPr>
            <w:tcW w:w="1204" w:type="dxa"/>
            <w:vAlign w:val="center"/>
          </w:tcPr>
          <w:p w:rsidR="009D3616" w:rsidRDefault="009D3616" w:rsidP="005A08E9">
            <w:pPr>
              <w:jc w:val="center"/>
            </w:pPr>
            <w:r w:rsidRPr="003629A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6A1B393" wp14:editId="7472CEFD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1114425</wp:posOffset>
                      </wp:positionV>
                      <wp:extent cx="238125" cy="142875"/>
                      <wp:effectExtent l="0" t="0" r="28575" b="28575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535A4EA" id="Rectangle 65" o:spid="_x0000_s1026" style="position:absolute;margin-left:443.35pt;margin-top:87.75pt;width:18.7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737BAFC6" wp14:editId="6B134679">
                  <wp:extent cx="255905" cy="1524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9D3616" w:rsidRDefault="009D3616" w:rsidP="005A08E9">
            <w:pPr>
              <w:jc w:val="center"/>
            </w:pPr>
            <w:r>
              <w:t>3</w:t>
            </w:r>
          </w:p>
        </w:tc>
      </w:tr>
    </w:tbl>
    <w:p w:rsidR="00585D54" w:rsidRPr="005A08E9" w:rsidRDefault="005A08E9" w:rsidP="00585D54">
      <w:pPr>
        <w:rPr>
          <w:rFonts w:ascii="Castellar" w:hAnsi="Castellar" w:cs="Arial"/>
          <w:sz w:val="48"/>
          <w:szCs w:val="48"/>
        </w:rPr>
      </w:pPr>
      <w:r w:rsidRPr="005A08E9">
        <w:rPr>
          <w:noProof/>
          <w:sz w:val="56"/>
          <w:szCs w:val="56"/>
          <w:lang w:eastAsia="en-US"/>
        </w:rPr>
        <w:drawing>
          <wp:anchor distT="0" distB="0" distL="114300" distR="114300" simplePos="0" relativeHeight="251667456" behindDoc="0" locked="0" layoutInCell="1" allowOverlap="1" wp14:anchorId="15A27BFB" wp14:editId="157B0ECC">
            <wp:simplePos x="0" y="0"/>
            <wp:positionH relativeFrom="margin">
              <wp:posOffset>-104775</wp:posOffset>
            </wp:positionH>
            <wp:positionV relativeFrom="margin">
              <wp:posOffset>666750</wp:posOffset>
            </wp:positionV>
            <wp:extent cx="4264025" cy="6515100"/>
            <wp:effectExtent l="0" t="0" r="3175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86682.tmp"/>
                    <pic:cNvPicPr/>
                  </pic:nvPicPr>
                  <pic:blipFill>
                    <a:blip r:embed="rId2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8E9">
        <w:rPr>
          <w:rFonts w:ascii="Castellar" w:hAnsi="Castellar" w:cs="Arial"/>
          <w:b/>
          <w:sz w:val="56"/>
          <w:szCs w:val="56"/>
        </w:rPr>
        <w:t xml:space="preserve">Calvary </w:t>
      </w:r>
      <w:r w:rsidR="00585D54" w:rsidRPr="005A08E9">
        <w:rPr>
          <w:rFonts w:ascii="Castellar" w:hAnsi="Castellar" w:cs="Arial"/>
          <w:b/>
          <w:sz w:val="56"/>
          <w:szCs w:val="56"/>
        </w:rPr>
        <w:t>Connection</w:t>
      </w:r>
      <w:r w:rsidR="00585D54" w:rsidRPr="007F77EA">
        <w:rPr>
          <w:rFonts w:ascii="Castellar" w:hAnsi="Castellar" w:cs="Arial"/>
          <w:b/>
          <w:sz w:val="52"/>
          <w:szCs w:val="52"/>
        </w:rPr>
        <w:t xml:space="preserve"> </w:t>
      </w:r>
      <w:r w:rsidR="00585D54" w:rsidRPr="005A08E9">
        <w:rPr>
          <w:rFonts w:ascii="Castellar" w:hAnsi="Castellar" w:cs="Arial"/>
          <w:color w:val="000000" w:themeColor="text1"/>
          <w:sz w:val="80"/>
          <w:szCs w:val="80"/>
        </w:rPr>
        <w:t>Read</w:t>
      </w:r>
    </w:p>
    <w:p w:rsidR="00B61F52" w:rsidRDefault="00B61F52" w:rsidP="00B61F52"/>
    <w:p w:rsidR="00B61F52" w:rsidRDefault="00B61F52" w:rsidP="00B61F52"/>
    <w:p w:rsidR="00B61F52" w:rsidRDefault="00B61F52" w:rsidP="00B61F52"/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E313BD" w:rsidRDefault="00E313BD" w:rsidP="004A55A3">
      <w:pPr>
        <w:rPr>
          <w:rFonts w:ascii="Calibri" w:hAnsi="Calibri" w:cs="Calibri"/>
          <w:sz w:val="20"/>
          <w:szCs w:val="20"/>
        </w:rPr>
      </w:pPr>
    </w:p>
    <w:p w:rsidR="00B1688D" w:rsidRPr="00B1688D" w:rsidRDefault="00585D54" w:rsidP="00585D54">
      <w:pPr>
        <w:autoSpaceDE w:val="0"/>
        <w:autoSpaceDN w:val="0"/>
        <w:adjustRightInd w:val="0"/>
        <w:rPr>
          <w:rFonts w:ascii="Castellar" w:hAnsi="Castellar" w:cstheme="minorHAnsi"/>
          <w:b/>
          <w:bCs/>
          <w:sz w:val="48"/>
          <w:szCs w:val="48"/>
          <w:lang w:eastAsia="en-US"/>
        </w:rPr>
      </w:pPr>
      <w:r w:rsidRPr="00AF3C3C">
        <w:rPr>
          <w:rFonts w:ascii="Castellar" w:hAnsi="Castellar" w:cstheme="minorHAnsi"/>
          <w:b/>
          <w:bCs/>
          <w:sz w:val="40"/>
          <w:szCs w:val="40"/>
          <w:lang w:eastAsia="en-US"/>
        </w:rPr>
        <w:t>CALVARY CONNECTION</w:t>
      </w:r>
      <w:r w:rsidRPr="003D103A">
        <w:rPr>
          <w:rFonts w:ascii="Castellar" w:hAnsi="Castellar" w:cstheme="minorHAnsi"/>
          <w:b/>
          <w:bCs/>
          <w:sz w:val="32"/>
          <w:szCs w:val="32"/>
          <w:lang w:eastAsia="en-US"/>
        </w:rPr>
        <w:t xml:space="preserve"> </w:t>
      </w:r>
      <w:r w:rsidRPr="005A08E9">
        <w:rPr>
          <w:rFonts w:ascii="Castellar" w:hAnsi="Castellar" w:cstheme="minorHAnsi"/>
          <w:b/>
          <w:bCs/>
          <w:sz w:val="56"/>
          <w:szCs w:val="56"/>
          <w:lang w:eastAsia="en-US"/>
        </w:rPr>
        <w:t>FAMILY</w:t>
      </w:r>
      <w:r w:rsidR="00B1688D">
        <w:rPr>
          <w:rFonts w:ascii="Castellar" w:hAnsi="Castellar" w:cstheme="minorHAnsi"/>
          <w:b/>
          <w:bCs/>
          <w:sz w:val="48"/>
          <w:szCs w:val="48"/>
          <w:lang w:eastAsia="en-US"/>
        </w:rPr>
        <w:t xml:space="preserve">  </w:t>
      </w:r>
      <w:r>
        <w:rPr>
          <w:rFonts w:ascii="Castellar" w:hAnsi="Castellar" w:cstheme="minorHAnsi"/>
          <w:b/>
          <w:bCs/>
          <w:noProof/>
          <w:sz w:val="48"/>
          <w:szCs w:val="48"/>
          <w:lang w:eastAsia="en-US"/>
        </w:rPr>
        <w:drawing>
          <wp:inline distT="0" distB="0" distL="0" distR="0" wp14:anchorId="2D285953" wp14:editId="7FF79F23">
            <wp:extent cx="1522683" cy="5810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71" cy="59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D54" w:rsidRDefault="00585D54" w:rsidP="00585D54">
      <w:pPr>
        <w:autoSpaceDE w:val="0"/>
        <w:autoSpaceDN w:val="0"/>
        <w:adjustRightInd w:val="0"/>
        <w:jc w:val="center"/>
        <w:rPr>
          <w:rFonts w:ascii="AGaramondPro-Italic" w:hAnsi="AGaramondPro-Italic" w:cs="AGaramondPro-Italic"/>
          <w:i/>
          <w:iCs/>
          <w:sz w:val="20"/>
          <w:szCs w:val="20"/>
          <w:lang w:eastAsia="en-US"/>
        </w:rPr>
      </w:pPr>
      <w:r w:rsidRPr="00706A14">
        <w:rPr>
          <w:rFonts w:ascii="AGaramondPro-Italic" w:hAnsi="AGaramondPro-Italic" w:cs="AGaramondPro-Italic"/>
          <w:i/>
          <w:iCs/>
          <w:sz w:val="20"/>
          <w:szCs w:val="20"/>
          <w:lang w:eastAsia="en-US"/>
        </w:rPr>
        <w:t xml:space="preserve">Use the following questions, related to each week’s Gospel Project lesson, to have </w:t>
      </w:r>
      <w:r w:rsidRPr="00D74E61">
        <w:rPr>
          <w:rFonts w:ascii="AGaramondPro-Italic" w:hAnsi="AGaramondPro-Italic" w:cs="AGaramondPro-Italic"/>
          <w:b/>
          <w:i/>
          <w:iCs/>
          <w:sz w:val="20"/>
          <w:szCs w:val="20"/>
          <w:lang w:eastAsia="en-US"/>
        </w:rPr>
        <w:t xml:space="preserve">one </w:t>
      </w:r>
      <w:r w:rsidRPr="00706A14">
        <w:rPr>
          <w:rFonts w:ascii="AGaramondPro-Italic" w:hAnsi="AGaramondPro-Italic" w:cs="AGaramondPro-Italic"/>
          <w:i/>
          <w:iCs/>
          <w:sz w:val="20"/>
          <w:szCs w:val="20"/>
          <w:lang w:eastAsia="en-US"/>
        </w:rPr>
        <w:t>spiritual conversation with your family.</w:t>
      </w:r>
      <w:r>
        <w:rPr>
          <w:rFonts w:ascii="AGaramondPro-Italic" w:hAnsi="AGaramondPro-Italic" w:cs="AGaramondPro-Italic"/>
          <w:i/>
          <w:iCs/>
          <w:sz w:val="20"/>
          <w:szCs w:val="20"/>
          <w:lang w:eastAsia="en-US"/>
        </w:rPr>
        <w:t xml:space="preserve"> </w:t>
      </w:r>
    </w:p>
    <w:p w:rsidR="00585D54" w:rsidRDefault="00585D54" w:rsidP="00585D54">
      <w:pPr>
        <w:autoSpaceDE w:val="0"/>
        <w:autoSpaceDN w:val="0"/>
        <w:adjustRightInd w:val="0"/>
        <w:jc w:val="center"/>
        <w:rPr>
          <w:rFonts w:ascii="AGaramondPro-Italic" w:hAnsi="AGaramondPro-Italic" w:cs="AGaramondPro-Italic"/>
          <w:i/>
          <w:iCs/>
          <w:sz w:val="20"/>
          <w:szCs w:val="20"/>
          <w:lang w:eastAsia="en-US"/>
        </w:rPr>
      </w:pPr>
    </w:p>
    <w:p w:rsidR="00585D54" w:rsidRDefault="009D3616" w:rsidP="004A55A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6/04</w:t>
      </w:r>
      <w:r>
        <w:rPr>
          <w:rFonts w:ascii="Calibri" w:hAnsi="Calibri" w:cs="Calibri"/>
          <w:sz w:val="20"/>
          <w:szCs w:val="20"/>
        </w:rPr>
        <w:tab/>
      </w:r>
      <w:r w:rsidR="00585D54">
        <w:rPr>
          <w:rFonts w:ascii="Calibri" w:hAnsi="Calibri" w:cs="Calibri"/>
          <w:b/>
          <w:sz w:val="20"/>
          <w:szCs w:val="20"/>
        </w:rPr>
        <w:t>What takeaways can our family</w:t>
      </w:r>
      <w:r w:rsidRPr="009D3616">
        <w:rPr>
          <w:rFonts w:ascii="Calibri" w:hAnsi="Calibri" w:cs="Calibri"/>
          <w:b/>
          <w:sz w:val="20"/>
          <w:szCs w:val="20"/>
        </w:rPr>
        <w:t xml:space="preserve"> gain from Jesus’ parable of the sower and the soils and its explanation?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585D54" w:rsidRDefault="009D3616" w:rsidP="004A55A3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6/11</w:t>
      </w:r>
      <w:r>
        <w:rPr>
          <w:rFonts w:ascii="Calibri" w:hAnsi="Calibri" w:cs="Calibri"/>
          <w:sz w:val="20"/>
          <w:szCs w:val="20"/>
        </w:rPr>
        <w:tab/>
      </w:r>
      <w:r w:rsidRPr="009D3616">
        <w:rPr>
          <w:rFonts w:ascii="Calibri" w:hAnsi="Calibri" w:cs="Calibri"/>
          <w:b/>
          <w:sz w:val="20"/>
          <w:szCs w:val="20"/>
        </w:rPr>
        <w:t xml:space="preserve">Discuss the importance of realizing how great our debt to God was, and how we could never repay it, so Jesus repaid it </w:t>
      </w:r>
    </w:p>
    <w:p w:rsidR="009D3616" w:rsidRPr="009D3616" w:rsidRDefault="00585D54" w:rsidP="004A55A3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</w:t>
      </w:r>
      <w:r w:rsidR="005A08E9">
        <w:rPr>
          <w:rFonts w:ascii="Calibri" w:hAnsi="Calibri" w:cs="Calibri"/>
          <w:b/>
          <w:sz w:val="20"/>
          <w:szCs w:val="20"/>
        </w:rPr>
        <w:t xml:space="preserve">for </w:t>
      </w:r>
      <w:r w:rsidR="009D3616" w:rsidRPr="009D3616">
        <w:rPr>
          <w:rFonts w:ascii="Calibri" w:hAnsi="Calibri" w:cs="Calibri"/>
          <w:b/>
          <w:sz w:val="20"/>
          <w:szCs w:val="20"/>
        </w:rPr>
        <w:t>us.</w:t>
      </w:r>
    </w:p>
    <w:p w:rsidR="00585D54" w:rsidRDefault="009D3616" w:rsidP="004A55A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6/18</w:t>
      </w:r>
      <w:r>
        <w:rPr>
          <w:rFonts w:ascii="Calibri" w:hAnsi="Calibri" w:cs="Calibri"/>
          <w:sz w:val="20"/>
          <w:szCs w:val="20"/>
        </w:rPr>
        <w:tab/>
      </w:r>
      <w:r w:rsidRPr="009D3616">
        <w:rPr>
          <w:rFonts w:ascii="Calibri" w:hAnsi="Calibri" w:cs="Calibri"/>
          <w:b/>
          <w:sz w:val="20"/>
          <w:szCs w:val="20"/>
        </w:rPr>
        <w:t>What are some practical ways our family can show compassion to people in need?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9D3616" w:rsidRDefault="009D3616" w:rsidP="004A55A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6/25</w:t>
      </w:r>
      <w:r>
        <w:rPr>
          <w:rFonts w:ascii="Calibri" w:hAnsi="Calibri" w:cs="Calibri"/>
          <w:sz w:val="20"/>
          <w:szCs w:val="20"/>
        </w:rPr>
        <w:tab/>
      </w:r>
      <w:r w:rsidRPr="009D3616">
        <w:rPr>
          <w:rFonts w:ascii="Calibri" w:hAnsi="Calibri" w:cs="Calibri"/>
          <w:b/>
          <w:sz w:val="20"/>
          <w:szCs w:val="20"/>
        </w:rPr>
        <w:t>How is our family sometimes tempted to focus on the good deeds we do rather than our relationship with God?</w:t>
      </w:r>
      <w:r>
        <w:rPr>
          <w:rFonts w:ascii="Calibri" w:hAnsi="Calibri" w:cs="Calibri"/>
          <w:sz w:val="20"/>
          <w:szCs w:val="20"/>
        </w:rPr>
        <w:t xml:space="preserve"> </w:t>
      </w:r>
    </w:p>
    <w:sectPr w:rsidR="009D3616" w:rsidSect="00585D54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yriad-pr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aramondPr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97A62"/>
    <w:multiLevelType w:val="multilevel"/>
    <w:tmpl w:val="BE76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83665"/>
    <w:multiLevelType w:val="hybridMultilevel"/>
    <w:tmpl w:val="EEFA703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192980"/>
    <w:multiLevelType w:val="hybridMultilevel"/>
    <w:tmpl w:val="A2E824A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9A3810"/>
    <w:multiLevelType w:val="hybridMultilevel"/>
    <w:tmpl w:val="0034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A4696"/>
    <w:multiLevelType w:val="hybridMultilevel"/>
    <w:tmpl w:val="6DB41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158C9"/>
    <w:multiLevelType w:val="hybridMultilevel"/>
    <w:tmpl w:val="C76E4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151"/>
    <w:rsid w:val="0003267E"/>
    <w:rsid w:val="0004309D"/>
    <w:rsid w:val="00096307"/>
    <w:rsid w:val="000C433C"/>
    <w:rsid w:val="000D7E2F"/>
    <w:rsid w:val="000F2F41"/>
    <w:rsid w:val="00127010"/>
    <w:rsid w:val="00133A66"/>
    <w:rsid w:val="00141E9A"/>
    <w:rsid w:val="001566B0"/>
    <w:rsid w:val="00160CDC"/>
    <w:rsid w:val="00164507"/>
    <w:rsid w:val="0018366C"/>
    <w:rsid w:val="001C5B6B"/>
    <w:rsid w:val="001E640C"/>
    <w:rsid w:val="001F1AA0"/>
    <w:rsid w:val="002326AB"/>
    <w:rsid w:val="00264291"/>
    <w:rsid w:val="002B12F1"/>
    <w:rsid w:val="002B6B8E"/>
    <w:rsid w:val="002C58E7"/>
    <w:rsid w:val="002D545E"/>
    <w:rsid w:val="002F41E4"/>
    <w:rsid w:val="00345645"/>
    <w:rsid w:val="00380781"/>
    <w:rsid w:val="00381A45"/>
    <w:rsid w:val="003A10C3"/>
    <w:rsid w:val="003D4BDD"/>
    <w:rsid w:val="004210D5"/>
    <w:rsid w:val="004369AF"/>
    <w:rsid w:val="00443087"/>
    <w:rsid w:val="0044559E"/>
    <w:rsid w:val="004800B0"/>
    <w:rsid w:val="004A00C0"/>
    <w:rsid w:val="004A42DE"/>
    <w:rsid w:val="004A55A3"/>
    <w:rsid w:val="004D2328"/>
    <w:rsid w:val="004D3032"/>
    <w:rsid w:val="005005C6"/>
    <w:rsid w:val="00543457"/>
    <w:rsid w:val="00553873"/>
    <w:rsid w:val="00585D54"/>
    <w:rsid w:val="005A08E9"/>
    <w:rsid w:val="005E4F0B"/>
    <w:rsid w:val="00602EF4"/>
    <w:rsid w:val="00624580"/>
    <w:rsid w:val="00673718"/>
    <w:rsid w:val="006845F7"/>
    <w:rsid w:val="006865A7"/>
    <w:rsid w:val="00695451"/>
    <w:rsid w:val="006A1BB0"/>
    <w:rsid w:val="006A4729"/>
    <w:rsid w:val="006D1EC5"/>
    <w:rsid w:val="006D2FF5"/>
    <w:rsid w:val="006E6E59"/>
    <w:rsid w:val="00730BA0"/>
    <w:rsid w:val="00737D4E"/>
    <w:rsid w:val="00743A6B"/>
    <w:rsid w:val="007735BD"/>
    <w:rsid w:val="0078387C"/>
    <w:rsid w:val="0079456C"/>
    <w:rsid w:val="007B26BC"/>
    <w:rsid w:val="007B3382"/>
    <w:rsid w:val="007B6F76"/>
    <w:rsid w:val="007C0402"/>
    <w:rsid w:val="007D4BAD"/>
    <w:rsid w:val="007F6407"/>
    <w:rsid w:val="007F77D6"/>
    <w:rsid w:val="00814F81"/>
    <w:rsid w:val="008916A2"/>
    <w:rsid w:val="00896F00"/>
    <w:rsid w:val="008B1074"/>
    <w:rsid w:val="00913945"/>
    <w:rsid w:val="0095620D"/>
    <w:rsid w:val="00974F5B"/>
    <w:rsid w:val="009D3616"/>
    <w:rsid w:val="009F558C"/>
    <w:rsid w:val="009F67FD"/>
    <w:rsid w:val="00A05198"/>
    <w:rsid w:val="00A06083"/>
    <w:rsid w:val="00A60E1F"/>
    <w:rsid w:val="00A63537"/>
    <w:rsid w:val="00A73394"/>
    <w:rsid w:val="00A91146"/>
    <w:rsid w:val="00AA0746"/>
    <w:rsid w:val="00AF1E28"/>
    <w:rsid w:val="00AF47C2"/>
    <w:rsid w:val="00B064F2"/>
    <w:rsid w:val="00B1688D"/>
    <w:rsid w:val="00B23CD8"/>
    <w:rsid w:val="00B37B99"/>
    <w:rsid w:val="00B61F52"/>
    <w:rsid w:val="00B63BC9"/>
    <w:rsid w:val="00B8127E"/>
    <w:rsid w:val="00B86715"/>
    <w:rsid w:val="00BA17E4"/>
    <w:rsid w:val="00BA5E82"/>
    <w:rsid w:val="00C36660"/>
    <w:rsid w:val="00C548A5"/>
    <w:rsid w:val="00C726D1"/>
    <w:rsid w:val="00C80B4B"/>
    <w:rsid w:val="00CC5D14"/>
    <w:rsid w:val="00D11D33"/>
    <w:rsid w:val="00D22870"/>
    <w:rsid w:val="00D2403C"/>
    <w:rsid w:val="00D278F8"/>
    <w:rsid w:val="00D6777E"/>
    <w:rsid w:val="00D951E6"/>
    <w:rsid w:val="00DA7C3C"/>
    <w:rsid w:val="00DB1518"/>
    <w:rsid w:val="00DC6F28"/>
    <w:rsid w:val="00DE14E1"/>
    <w:rsid w:val="00DE3D1A"/>
    <w:rsid w:val="00DF4151"/>
    <w:rsid w:val="00E264F4"/>
    <w:rsid w:val="00E313BD"/>
    <w:rsid w:val="00E502A2"/>
    <w:rsid w:val="00E53122"/>
    <w:rsid w:val="00E53D7B"/>
    <w:rsid w:val="00E860F3"/>
    <w:rsid w:val="00E86286"/>
    <w:rsid w:val="00EC35C4"/>
    <w:rsid w:val="00EC4F9A"/>
    <w:rsid w:val="00F2363A"/>
    <w:rsid w:val="00F27341"/>
    <w:rsid w:val="00F41AB2"/>
    <w:rsid w:val="00F50DE0"/>
    <w:rsid w:val="00F87B25"/>
    <w:rsid w:val="00FD0F38"/>
    <w:rsid w:val="00FD2E66"/>
    <w:rsid w:val="00FD3BF6"/>
    <w:rsid w:val="00FD4939"/>
    <w:rsid w:val="00FE56FD"/>
    <w:rsid w:val="00FF01C3"/>
    <w:rsid w:val="00FF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fccdd,#071b2d,#de8126,#f0e9d1,#7b7a35,#e1debd,#d6d2b0,#e5e4e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character" w:styleId="Hyperlink">
    <w:name w:val="Hyperlink"/>
    <w:rsid w:val="004800B0"/>
    <w:rPr>
      <w:color w:val="0000FF"/>
      <w:u w:val="single"/>
    </w:rPr>
  </w:style>
  <w:style w:type="paragraph" w:customStyle="1" w:styleId="font7">
    <w:name w:val="font_7"/>
    <w:basedOn w:val="Normal"/>
    <w:rsid w:val="006D1EC5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ListParagraph">
    <w:name w:val="List Paragraph"/>
    <w:basedOn w:val="Normal"/>
    <w:uiPriority w:val="34"/>
    <w:qFormat/>
    <w:rsid w:val="0038078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F27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7341"/>
    <w:rPr>
      <w:rFonts w:ascii="Tahoma" w:hAnsi="Tahoma" w:cs="Tahoma"/>
      <w:sz w:val="16"/>
      <w:szCs w:val="16"/>
      <w:lang w:eastAsia="ko-KR"/>
    </w:rPr>
  </w:style>
  <w:style w:type="paragraph" w:styleId="NoSpacing">
    <w:name w:val="No Spacing"/>
    <w:uiPriority w:val="1"/>
    <w:qFormat/>
    <w:rsid w:val="00C80B4B"/>
    <w:rPr>
      <w:sz w:val="24"/>
      <w:szCs w:val="24"/>
      <w:lang w:eastAsia="ko-KR"/>
    </w:rPr>
  </w:style>
  <w:style w:type="table" w:styleId="TableGrid">
    <w:name w:val="Table Grid"/>
    <w:basedOn w:val="TableNormal"/>
    <w:uiPriority w:val="39"/>
    <w:rsid w:val="00B61F5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4F0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character" w:styleId="Hyperlink">
    <w:name w:val="Hyperlink"/>
    <w:rsid w:val="004800B0"/>
    <w:rPr>
      <w:color w:val="0000FF"/>
      <w:u w:val="single"/>
    </w:rPr>
  </w:style>
  <w:style w:type="paragraph" w:customStyle="1" w:styleId="font7">
    <w:name w:val="font_7"/>
    <w:basedOn w:val="Normal"/>
    <w:rsid w:val="006D1EC5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ListParagraph">
    <w:name w:val="List Paragraph"/>
    <w:basedOn w:val="Normal"/>
    <w:uiPriority w:val="34"/>
    <w:qFormat/>
    <w:rsid w:val="0038078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F27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7341"/>
    <w:rPr>
      <w:rFonts w:ascii="Tahoma" w:hAnsi="Tahoma" w:cs="Tahoma"/>
      <w:sz w:val="16"/>
      <w:szCs w:val="16"/>
      <w:lang w:eastAsia="ko-KR"/>
    </w:rPr>
  </w:style>
  <w:style w:type="paragraph" w:styleId="NoSpacing">
    <w:name w:val="No Spacing"/>
    <w:uiPriority w:val="1"/>
    <w:qFormat/>
    <w:rsid w:val="00C80B4B"/>
    <w:rPr>
      <w:sz w:val="24"/>
      <w:szCs w:val="24"/>
      <w:lang w:eastAsia="ko-KR"/>
    </w:rPr>
  </w:style>
  <w:style w:type="table" w:styleId="TableGrid">
    <w:name w:val="Table Grid"/>
    <w:basedOn w:val="TableNormal"/>
    <w:uiPriority w:val="39"/>
    <w:rsid w:val="00B61F5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4F0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4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19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3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301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6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facebook/CalvaryWayChurch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yperlink" Target="http://www.calvarywaybaptist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acebook/CalvaryWayChurch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calvarywaybaptist.org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\AppData\Local\Temp\Temp1_nl_dot_01750.zip\template-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C075C-483D-4B49-A74F-C1EEA71A3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template-newsletter</Template>
  <TotalTime>1202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¬¬¬</vt:lpstr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¬¬¬</dc:title>
  <dc:creator>Kim</dc:creator>
  <cp:lastModifiedBy>Kim</cp:lastModifiedBy>
  <cp:revision>8</cp:revision>
  <cp:lastPrinted>2017-03-11T18:07:00Z</cp:lastPrinted>
  <dcterms:created xsi:type="dcterms:W3CDTF">2017-05-31T21:31:00Z</dcterms:created>
  <dcterms:modified xsi:type="dcterms:W3CDTF">2017-06-02T19:18:00Z</dcterms:modified>
</cp:coreProperties>
</file>